
<file path=[Content_Types].xml><?xml version="1.0" encoding="utf-8"?>
<Types xmlns="http://schemas.openxmlformats.org/package/2006/content-types">
  <Default Extension="gif" ContentType="image/gi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580688" w14:textId="65FDFA1A" w:rsidR="000C13E4" w:rsidRDefault="000C13E4" w:rsidP="000C13E4">
      <w:pPr>
        <w:spacing w:after="0" w:line="240" w:lineRule="auto"/>
        <w:rPr>
          <w:rFonts w:ascii="Yantramanav" w:hAnsi="Yantramanav" w:cs="Yantramanav"/>
          <w:b/>
          <w:bCs/>
          <w:sz w:val="32"/>
          <w:szCs w:val="32"/>
        </w:rPr>
      </w:pPr>
      <w:r w:rsidRPr="00C43D18">
        <w:rPr>
          <w:rFonts w:ascii="Yantramanav" w:hAnsi="Yantramanav" w:cs="Yantramanav"/>
          <w:b/>
          <w:bCs/>
          <w:sz w:val="32"/>
          <w:szCs w:val="32"/>
        </w:rPr>
        <w:t xml:space="preserve">Testat </w:t>
      </w:r>
      <w:r w:rsidR="00F422C1">
        <w:rPr>
          <w:rFonts w:ascii="Yantramanav" w:hAnsi="Yantramanav" w:cs="Yantramanav"/>
          <w:b/>
          <w:bCs/>
          <w:sz w:val="32"/>
          <w:szCs w:val="32"/>
        </w:rPr>
        <w:t xml:space="preserve">für </w:t>
      </w:r>
      <w:r w:rsidR="008B6439">
        <w:rPr>
          <w:rFonts w:ascii="Yantramanav" w:hAnsi="Yantramanav" w:cs="Yantramanav"/>
          <w:b/>
          <w:bCs/>
          <w:sz w:val="32"/>
          <w:szCs w:val="32"/>
        </w:rPr>
        <w:t>Live-</w:t>
      </w:r>
      <w:r w:rsidR="00F422C1">
        <w:rPr>
          <w:rFonts w:ascii="Yantramanav" w:hAnsi="Yantramanav" w:cs="Yantramanav"/>
          <w:b/>
          <w:bCs/>
          <w:sz w:val="32"/>
          <w:szCs w:val="32"/>
        </w:rPr>
        <w:t>Supervision</w:t>
      </w:r>
      <w:r w:rsidR="008B6439">
        <w:rPr>
          <w:rFonts w:ascii="Yantramanav" w:hAnsi="Yantramanav" w:cs="Yantramanav"/>
          <w:b/>
          <w:bCs/>
          <w:sz w:val="32"/>
          <w:szCs w:val="32"/>
        </w:rPr>
        <w:t xml:space="preserve">s- und </w:t>
      </w:r>
      <w:r w:rsidR="00BE2EA8">
        <w:rPr>
          <w:rFonts w:ascii="Yantramanav" w:hAnsi="Yantramanav" w:cs="Yantramanav"/>
          <w:b/>
          <w:bCs/>
          <w:sz w:val="32"/>
          <w:szCs w:val="32"/>
        </w:rPr>
        <w:t>Fall</w:t>
      </w:r>
      <w:r w:rsidR="00E82562">
        <w:rPr>
          <w:rFonts w:ascii="Yantramanav" w:hAnsi="Yantramanav" w:cs="Yantramanav"/>
          <w:b/>
          <w:bCs/>
          <w:sz w:val="32"/>
          <w:szCs w:val="32"/>
        </w:rPr>
        <w:t>supervision</w:t>
      </w:r>
      <w:r w:rsidR="008B6439">
        <w:rPr>
          <w:rFonts w:ascii="Yantramanav" w:hAnsi="Yantramanav" w:cs="Yantramanav"/>
          <w:b/>
          <w:bCs/>
          <w:sz w:val="32"/>
          <w:szCs w:val="32"/>
        </w:rPr>
        <w:t>-G</w:t>
      </w:r>
      <w:r w:rsidR="00F422C1">
        <w:rPr>
          <w:rFonts w:ascii="Yantramanav" w:hAnsi="Yantramanav" w:cs="Yantramanav"/>
          <w:b/>
          <w:bCs/>
          <w:sz w:val="32"/>
          <w:szCs w:val="32"/>
        </w:rPr>
        <w:t>ruppen</w:t>
      </w:r>
    </w:p>
    <w:p w14:paraId="77C78060" w14:textId="0B180BC8" w:rsidR="009F76B6" w:rsidRPr="009F76B6" w:rsidRDefault="009F76B6" w:rsidP="009F76B6">
      <w:pPr>
        <w:pBdr>
          <w:bottom w:val="single" w:sz="4" w:space="1" w:color="auto"/>
        </w:pBdr>
        <w:spacing w:after="0" w:line="240" w:lineRule="auto"/>
        <w:contextualSpacing/>
        <w:rPr>
          <w:rFonts w:ascii="Yantramanav" w:hAnsi="Yantramanav" w:cs="Yantramanav"/>
          <w:bCs/>
          <w:sz w:val="28"/>
          <w:szCs w:val="28"/>
        </w:rPr>
      </w:pPr>
      <w:r w:rsidRPr="009F76B6">
        <w:rPr>
          <w:rFonts w:ascii="Yantramanav" w:hAnsi="Yantramanav" w:cs="Yantramanav"/>
          <w:bCs/>
          <w:sz w:val="28"/>
          <w:szCs w:val="28"/>
        </w:rPr>
        <w:t>Weiterbildung ASP-Integral,</w:t>
      </w:r>
      <w:r w:rsidR="004F255F">
        <w:rPr>
          <w:rFonts w:ascii="Yantramanav" w:hAnsi="Yantramanav" w:cs="Yantramanav"/>
          <w:bCs/>
          <w:sz w:val="28"/>
          <w:szCs w:val="28"/>
        </w:rPr>
        <w:t xml:space="preserve"> </w:t>
      </w:r>
      <w:r w:rsidRPr="009F76B6">
        <w:rPr>
          <w:rFonts w:ascii="Yantramanav" w:hAnsi="Yantramanav" w:cs="Yantramanav"/>
          <w:bCs/>
          <w:sz w:val="28"/>
          <w:szCs w:val="28"/>
        </w:rPr>
        <w:t>Vertiefungsrichtung Prozessorienierte Psychotherapie</w:t>
      </w:r>
    </w:p>
    <w:p w14:paraId="41FA2E81" w14:textId="3488B373" w:rsidR="00DD4FC7" w:rsidRDefault="00DD4FC7" w:rsidP="00DD4FC7">
      <w:pPr>
        <w:pBdr>
          <w:bottom w:val="single" w:sz="4" w:space="1" w:color="auto"/>
        </w:pBdr>
        <w:spacing w:after="0" w:line="240" w:lineRule="auto"/>
        <w:contextualSpacing/>
        <w:rPr>
          <w:rFonts w:ascii="Yantramanav" w:hAnsi="Yantramanav" w:cs="Yantramanav"/>
          <w:bCs/>
          <w:sz w:val="28"/>
          <w:szCs w:val="28"/>
        </w:rPr>
      </w:pPr>
      <w:r w:rsidRPr="000C13E4">
        <w:rPr>
          <w:rFonts w:ascii="Yantramanav" w:hAnsi="Yantramanav" w:cs="Yantramanav"/>
          <w:bCs/>
          <w:sz w:val="28"/>
          <w:szCs w:val="28"/>
        </w:rPr>
        <w:t>Erforderlich für Nachweis</w:t>
      </w:r>
      <w:r>
        <w:rPr>
          <w:rFonts w:ascii="Yantramanav" w:hAnsi="Yantramanav" w:cs="Yantramanav"/>
          <w:bCs/>
          <w:sz w:val="28"/>
          <w:szCs w:val="28"/>
        </w:rPr>
        <w:t xml:space="preserve"> / Bitte Fussnote beachten</w:t>
      </w:r>
    </w:p>
    <w:p w14:paraId="15FF0A55" w14:textId="77777777" w:rsidR="000C13E4" w:rsidRDefault="000C13E4" w:rsidP="000C13E4">
      <w:pPr>
        <w:spacing w:after="0" w:line="240" w:lineRule="auto"/>
        <w:contextualSpacing/>
        <w:rPr>
          <w:rFonts w:ascii="Yantramanav" w:hAnsi="Yantramanav" w:cs="Yantramanav"/>
          <w:bCs/>
          <w:sz w:val="28"/>
          <w:szCs w:val="28"/>
        </w:rPr>
      </w:pPr>
    </w:p>
    <w:tbl>
      <w:tblPr>
        <w:tblStyle w:val="Tabellenraster"/>
        <w:tblW w:w="10485" w:type="dxa"/>
        <w:tblLook w:val="04A0" w:firstRow="1" w:lastRow="0" w:firstColumn="1" w:lastColumn="0" w:noHBand="0" w:noVBand="1"/>
      </w:tblPr>
      <w:tblGrid>
        <w:gridCol w:w="4248"/>
        <w:gridCol w:w="6237"/>
      </w:tblGrid>
      <w:tr w:rsidR="00FC26E8" w:rsidRPr="001250DD" w14:paraId="378FB5AD" w14:textId="77777777" w:rsidTr="00D23D12">
        <w:tc>
          <w:tcPr>
            <w:tcW w:w="4248" w:type="dxa"/>
            <w:shd w:val="clear" w:color="auto" w:fill="EEECE1" w:themeFill="background2"/>
            <w:vAlign w:val="bottom"/>
          </w:tcPr>
          <w:p w14:paraId="743C2DA0" w14:textId="48C3947A" w:rsidR="00FC26E8" w:rsidRPr="009B41D6" w:rsidRDefault="00FC26E8" w:rsidP="00026D69">
            <w:pPr>
              <w:rPr>
                <w:rFonts w:ascii="Yantramanav" w:hAnsi="Yantramanav" w:cs="Yantramanav"/>
                <w:bCs/>
                <w:sz w:val="24"/>
                <w:szCs w:val="24"/>
              </w:rPr>
            </w:pPr>
            <w:permStart w:id="262804597" w:edGrp="everyone" w:colFirst="1" w:colLast="1"/>
            <w:r w:rsidRPr="009B41D6">
              <w:rPr>
                <w:rFonts w:ascii="Yantramanav" w:hAnsi="Yantramanav" w:cs="Yantramanav"/>
                <w:bCs/>
                <w:sz w:val="24"/>
                <w:szCs w:val="24"/>
              </w:rPr>
              <w:t xml:space="preserve">Name, Vorname </w:t>
            </w:r>
            <w:r w:rsidR="00026D69">
              <w:rPr>
                <w:rFonts w:ascii="Yantramanav" w:hAnsi="Yantramanav" w:cs="Yantramanav"/>
                <w:bCs/>
                <w:sz w:val="24"/>
                <w:szCs w:val="24"/>
              </w:rPr>
              <w:br/>
            </w:r>
            <w:r w:rsidRPr="009B41D6">
              <w:rPr>
                <w:rFonts w:ascii="Yantramanav" w:hAnsi="Yantramanav" w:cs="Yantramanav"/>
                <w:bCs/>
                <w:sz w:val="24"/>
                <w:szCs w:val="24"/>
              </w:rPr>
              <w:t>der</w:t>
            </w:r>
            <w:r w:rsidR="00622A96">
              <w:rPr>
                <w:rFonts w:ascii="Yantramanav" w:hAnsi="Yantramanav" w:cs="Yantramanav"/>
                <w:bCs/>
                <w:sz w:val="24"/>
                <w:szCs w:val="24"/>
              </w:rPr>
              <w:t xml:space="preserve">/des </w:t>
            </w:r>
            <w:r w:rsidRPr="009B41D6">
              <w:rPr>
                <w:rFonts w:ascii="Yantramanav" w:hAnsi="Yantramanav" w:cs="Yantramanav"/>
                <w:bCs/>
                <w:sz w:val="24"/>
                <w:szCs w:val="24"/>
              </w:rPr>
              <w:t>Studierenden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43AF4FA8" w14:textId="77777777" w:rsidR="00FC26E8" w:rsidRPr="003E413D" w:rsidRDefault="00FC26E8" w:rsidP="00026D69">
            <w:pPr>
              <w:rPr>
                <w:rFonts w:ascii="Yantramanav" w:hAnsi="Yantramanav" w:cs="Yantramanav"/>
                <w:bCs/>
                <w:sz w:val="24"/>
                <w:szCs w:val="24"/>
              </w:rPr>
            </w:pPr>
            <w:permStart w:id="1722575831" w:edGrp="everyone"/>
            <w:permEnd w:id="1722575831"/>
          </w:p>
        </w:tc>
      </w:tr>
      <w:tr w:rsidR="00F422C1" w:rsidRPr="00E82562" w14:paraId="234D899A" w14:textId="77777777" w:rsidTr="00D23D12">
        <w:tc>
          <w:tcPr>
            <w:tcW w:w="4248" w:type="dxa"/>
            <w:shd w:val="clear" w:color="auto" w:fill="EEECE1" w:themeFill="background2"/>
            <w:vAlign w:val="center"/>
          </w:tcPr>
          <w:p w14:paraId="1F3978EE" w14:textId="67DDA72A" w:rsidR="00F422C1" w:rsidRPr="00E54138" w:rsidRDefault="00F422C1" w:rsidP="008B6439">
            <w:pPr>
              <w:rPr>
                <w:rFonts w:ascii="Yantramanav" w:hAnsi="Yantramanav" w:cs="Yantramanav"/>
                <w:bCs/>
                <w:sz w:val="24"/>
                <w:szCs w:val="24"/>
                <w:lang w:val="en-GB"/>
              </w:rPr>
            </w:pPr>
            <w:permStart w:id="490608084" w:edGrp="everyone" w:colFirst="1" w:colLast="1"/>
            <w:permEnd w:id="262804597"/>
            <w:r w:rsidRPr="00E54138">
              <w:rPr>
                <w:rFonts w:ascii="Yantramanav" w:hAnsi="Yantramanav" w:cs="Yantramanav"/>
                <w:bCs/>
                <w:sz w:val="24"/>
                <w:szCs w:val="24"/>
                <w:lang w:val="en-GB"/>
              </w:rPr>
              <w:t>Anl</w:t>
            </w:r>
            <w:r w:rsidR="008B6439" w:rsidRPr="00E54138">
              <w:rPr>
                <w:rFonts w:ascii="Yantramanav" w:hAnsi="Yantramanav" w:cs="Yantramanav"/>
                <w:bCs/>
                <w:sz w:val="24"/>
                <w:szCs w:val="24"/>
                <w:lang w:val="en-GB"/>
              </w:rPr>
              <w:t xml:space="preserve">ässe </w:t>
            </w:r>
            <w:r w:rsidR="008B6439" w:rsidRPr="00E54138">
              <w:rPr>
                <w:rFonts w:ascii="Yantramanav" w:hAnsi="Yantramanav" w:cs="Yantramanav"/>
                <w:bCs/>
                <w:sz w:val="24"/>
                <w:szCs w:val="24"/>
                <w:lang w:val="en-GB"/>
              </w:rPr>
              <w:br/>
              <w:t xml:space="preserve">Live-Supervisions- &amp; </w:t>
            </w:r>
            <w:r w:rsidR="00BE2EA8" w:rsidRPr="00E54138">
              <w:rPr>
                <w:rFonts w:ascii="Yantramanav" w:hAnsi="Yantramanav" w:cs="Yantramanav"/>
                <w:bCs/>
                <w:sz w:val="24"/>
                <w:szCs w:val="24"/>
                <w:lang w:val="en-GB"/>
              </w:rPr>
              <w:t>Fall</w:t>
            </w:r>
            <w:r w:rsidR="00E54138" w:rsidRPr="00E54138">
              <w:rPr>
                <w:rFonts w:ascii="Yantramanav" w:hAnsi="Yantramanav" w:cs="Yantramanav"/>
                <w:bCs/>
                <w:sz w:val="24"/>
                <w:szCs w:val="24"/>
                <w:lang w:val="en-GB"/>
              </w:rPr>
              <w:t>supervisions</w:t>
            </w:r>
            <w:r w:rsidR="008B6439" w:rsidRPr="00E54138">
              <w:rPr>
                <w:rFonts w:ascii="Yantramanav" w:hAnsi="Yantramanav" w:cs="Yantramanav"/>
                <w:bCs/>
                <w:sz w:val="24"/>
                <w:szCs w:val="24"/>
                <w:lang w:val="en-GB"/>
              </w:rPr>
              <w:t>-Gruppen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AE0F615" w14:textId="77777777" w:rsidR="00F422C1" w:rsidRPr="00E54138" w:rsidRDefault="00F422C1" w:rsidP="00616C45">
            <w:pPr>
              <w:rPr>
                <w:rFonts w:ascii="Yantramanav" w:hAnsi="Yantramanav" w:cs="Yantramanav"/>
                <w:bCs/>
                <w:sz w:val="24"/>
                <w:szCs w:val="24"/>
                <w:lang w:val="en-GB"/>
              </w:rPr>
            </w:pPr>
            <w:permStart w:id="1576931200" w:edGrp="everyone"/>
            <w:permEnd w:id="1576931200"/>
          </w:p>
        </w:tc>
      </w:tr>
      <w:tr w:rsidR="00FC26E8" w:rsidRPr="001250DD" w14:paraId="38325686" w14:textId="77777777" w:rsidTr="00D23D12">
        <w:tc>
          <w:tcPr>
            <w:tcW w:w="4248" w:type="dxa"/>
            <w:shd w:val="clear" w:color="auto" w:fill="EEECE1" w:themeFill="background2"/>
            <w:vAlign w:val="center"/>
          </w:tcPr>
          <w:p w14:paraId="70A4AA17" w14:textId="77777777" w:rsidR="00FC26E8" w:rsidRPr="009B41D6" w:rsidRDefault="007A6802" w:rsidP="00026D69">
            <w:pPr>
              <w:rPr>
                <w:rFonts w:ascii="Yantramanav" w:hAnsi="Yantramanav" w:cs="Yantramanav"/>
                <w:bCs/>
                <w:sz w:val="24"/>
                <w:szCs w:val="24"/>
              </w:rPr>
            </w:pPr>
            <w:permStart w:id="213400413" w:edGrp="everyone" w:colFirst="1" w:colLast="1"/>
            <w:permEnd w:id="490608084"/>
            <w:r w:rsidRPr="007A6802">
              <w:rPr>
                <w:rFonts w:ascii="Yantramanav" w:hAnsi="Yantramanav" w:cs="Yantramanav"/>
                <w:bCs/>
                <w:sz w:val="24"/>
                <w:szCs w:val="24"/>
              </w:rPr>
              <w:t>Datum</w:t>
            </w:r>
            <w:r w:rsidR="008B6439">
              <w:rPr>
                <w:rFonts w:ascii="Yantramanav" w:hAnsi="Yantramanav" w:cs="Yantramanav"/>
                <w:bCs/>
                <w:sz w:val="24"/>
                <w:szCs w:val="24"/>
              </w:rPr>
              <w:t>/Daten</w:t>
            </w:r>
            <w:r w:rsidRPr="007A6802">
              <w:rPr>
                <w:rFonts w:ascii="Yantramanav" w:hAnsi="Yantramanav" w:cs="Yantramanav"/>
                <w:bCs/>
                <w:sz w:val="24"/>
                <w:szCs w:val="24"/>
              </w:rPr>
              <w:t xml:space="preserve"> oder </w:t>
            </w:r>
            <w:r w:rsidR="008B6439">
              <w:rPr>
                <w:rFonts w:ascii="Yantramanav" w:hAnsi="Yantramanav" w:cs="Yantramanav"/>
                <w:bCs/>
                <w:sz w:val="24"/>
                <w:szCs w:val="24"/>
              </w:rPr>
              <w:br/>
            </w:r>
            <w:r w:rsidRPr="007A6802">
              <w:rPr>
                <w:rFonts w:ascii="Yantramanav" w:hAnsi="Yantramanav" w:cs="Yantramanav"/>
                <w:bCs/>
                <w:sz w:val="24"/>
                <w:szCs w:val="24"/>
              </w:rPr>
              <w:t>Zeitperiode Monat/Jahr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81E29B1" w14:textId="77777777" w:rsidR="00FC26E8" w:rsidRPr="00FC26E8" w:rsidRDefault="00FC26E8" w:rsidP="00026D69">
            <w:pPr>
              <w:rPr>
                <w:rFonts w:ascii="Yantramanav" w:hAnsi="Yantramanav" w:cs="Yantramanav"/>
                <w:bCs/>
                <w:sz w:val="24"/>
                <w:szCs w:val="24"/>
              </w:rPr>
            </w:pPr>
            <w:permStart w:id="1866465565" w:edGrp="everyone"/>
            <w:permEnd w:id="1866465565"/>
          </w:p>
        </w:tc>
      </w:tr>
      <w:permEnd w:id="213400413"/>
      <w:tr w:rsidR="000C13E4" w:rsidRPr="009B41D6" w14:paraId="5DF11A69" w14:textId="77777777" w:rsidTr="008B6439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E29D1" w14:textId="77777777" w:rsidR="00241167" w:rsidRPr="009B41D6" w:rsidRDefault="00A3457B" w:rsidP="00026D69">
            <w:pPr>
              <w:rPr>
                <w:rFonts w:ascii="Yantramanav" w:hAnsi="Yantramanav" w:cs="Yantramanav"/>
                <w:bCs/>
              </w:rPr>
            </w:pPr>
            <w:sdt>
              <w:sdtPr>
                <w:rPr>
                  <w:rFonts w:ascii="Yantramanav" w:hAnsi="Yantramanav" w:cs="Yantramanav"/>
                  <w:bCs/>
                  <w:sz w:val="40"/>
                  <w:szCs w:val="40"/>
                </w:rPr>
                <w:id w:val="-1438911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31926518" w:edGrp="everyone"/>
                <w:r w:rsidR="005531B7">
                  <w:rPr>
                    <w:rFonts w:ascii="MS Gothic" w:eastAsia="MS Gothic" w:hAnsi="MS Gothic" w:cs="Yantramanav" w:hint="eastAsia"/>
                    <w:bCs/>
                    <w:sz w:val="40"/>
                    <w:szCs w:val="40"/>
                  </w:rPr>
                  <w:t>☐</w:t>
                </w:r>
                <w:permEnd w:id="931926518"/>
              </w:sdtContent>
            </w:sdt>
            <w:r w:rsidR="000C13E4" w:rsidRPr="009B41D6">
              <w:rPr>
                <w:rFonts w:ascii="Yantramanav" w:hAnsi="Yantramanav" w:cs="Yantramanav"/>
                <w:bCs/>
                <w:sz w:val="40"/>
                <w:szCs w:val="40"/>
              </w:rPr>
              <w:t xml:space="preserve"> </w:t>
            </w:r>
            <w:r w:rsidR="000C13E4" w:rsidRPr="009B41D6">
              <w:rPr>
                <w:rFonts w:ascii="Yantramanav" w:hAnsi="Yantramanav" w:cs="Yantramanav"/>
                <w:bCs/>
                <w:sz w:val="24"/>
                <w:szCs w:val="24"/>
              </w:rPr>
              <w:t>Live-Supervisions-Gruppen</w:t>
            </w:r>
          </w:p>
        </w:tc>
        <w:tc>
          <w:tcPr>
            <w:tcW w:w="6237" w:type="dxa"/>
            <w:vMerge w:val="restart"/>
            <w:tcBorders>
              <w:left w:val="single" w:sz="4" w:space="0" w:color="auto"/>
            </w:tcBorders>
            <w:vAlign w:val="center"/>
          </w:tcPr>
          <w:p w14:paraId="4C0740A5" w14:textId="15B2ECFF" w:rsidR="00F422C1" w:rsidRDefault="00A3457B" w:rsidP="00F422C1">
            <w:pPr>
              <w:spacing w:after="0" w:line="240" w:lineRule="auto"/>
              <w:rPr>
                <w:rFonts w:ascii="Yantramanav" w:hAnsi="Yantramanav" w:cs="Yantramanav"/>
                <w:sz w:val="24"/>
                <w:szCs w:val="24"/>
              </w:rPr>
            </w:pPr>
            <w:sdt>
              <w:sdtPr>
                <w:rPr>
                  <w:rFonts w:ascii="Yantramanav" w:hAnsi="Yantramanav" w:cs="Yantramanav"/>
                  <w:sz w:val="24"/>
                  <w:szCs w:val="24"/>
                </w:rPr>
                <w:id w:val="-806391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85029268" w:edGrp="everyone"/>
                <w:r w:rsidR="005531B7">
                  <w:rPr>
                    <w:rFonts w:ascii="MS Gothic" w:eastAsia="MS Gothic" w:hAnsi="MS Gothic" w:cs="Yantramanav" w:hint="eastAsia"/>
                    <w:sz w:val="24"/>
                    <w:szCs w:val="24"/>
                  </w:rPr>
                  <w:t>☐</w:t>
                </w:r>
                <w:permEnd w:id="385029268"/>
              </w:sdtContent>
            </w:sdt>
            <w:r w:rsidR="00F422C1" w:rsidRPr="00FC26E8">
              <w:rPr>
                <w:rFonts w:ascii="Yantramanav" w:hAnsi="Yantramanav" w:cs="Yantramanav"/>
                <w:sz w:val="24"/>
                <w:szCs w:val="24"/>
              </w:rPr>
              <w:t xml:space="preserve"> Arbeiten als TherapeutIn</w:t>
            </w:r>
          </w:p>
          <w:p w14:paraId="4D47CE63" w14:textId="77777777" w:rsidR="000C13E4" w:rsidRPr="00FC26E8" w:rsidRDefault="00A3457B" w:rsidP="00026D69">
            <w:pPr>
              <w:spacing w:after="0" w:line="240" w:lineRule="auto"/>
              <w:rPr>
                <w:rFonts w:ascii="Yantramanav" w:hAnsi="Yantramanav" w:cs="Yantramanav"/>
                <w:sz w:val="24"/>
                <w:szCs w:val="24"/>
              </w:rPr>
            </w:pPr>
            <w:sdt>
              <w:sdtPr>
                <w:rPr>
                  <w:rFonts w:ascii="Yantramanav" w:hAnsi="Yantramanav" w:cs="Yantramanav"/>
                  <w:sz w:val="24"/>
                  <w:szCs w:val="24"/>
                </w:rPr>
                <w:id w:val="-1961259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03178686" w:edGrp="everyone"/>
                <w:r w:rsidR="00B60ABE">
                  <w:rPr>
                    <w:rFonts w:ascii="MS Gothic" w:eastAsia="MS Gothic" w:hAnsi="MS Gothic" w:cs="Yantramanav" w:hint="eastAsia"/>
                    <w:sz w:val="24"/>
                    <w:szCs w:val="24"/>
                  </w:rPr>
                  <w:t>☐</w:t>
                </w:r>
                <w:permEnd w:id="403178686"/>
              </w:sdtContent>
            </w:sdt>
            <w:r w:rsidR="00241167" w:rsidRPr="00FC26E8">
              <w:rPr>
                <w:rFonts w:ascii="Yantramanav" w:hAnsi="Yantramanav" w:cs="Yantramanav"/>
                <w:sz w:val="24"/>
                <w:szCs w:val="24"/>
              </w:rPr>
              <w:t xml:space="preserve"> </w:t>
            </w:r>
            <w:r w:rsidR="000C13E4" w:rsidRPr="00FC26E8">
              <w:rPr>
                <w:rFonts w:ascii="Yantramanav" w:hAnsi="Yantramanav" w:cs="Yantramanav"/>
                <w:sz w:val="24"/>
                <w:szCs w:val="24"/>
              </w:rPr>
              <w:t xml:space="preserve">Facilitation von Gruppenprozessen </w:t>
            </w:r>
          </w:p>
          <w:p w14:paraId="56C57AA3" w14:textId="77777777" w:rsidR="000C13E4" w:rsidRPr="00FC26E8" w:rsidRDefault="00A3457B" w:rsidP="00026D69">
            <w:pPr>
              <w:spacing w:after="0" w:line="240" w:lineRule="auto"/>
              <w:rPr>
                <w:rFonts w:ascii="Yantramanav" w:hAnsi="Yantramanav" w:cs="Yantramanav"/>
                <w:sz w:val="24"/>
                <w:szCs w:val="24"/>
              </w:rPr>
            </w:pPr>
            <w:sdt>
              <w:sdtPr>
                <w:rPr>
                  <w:rFonts w:ascii="Yantramanav" w:hAnsi="Yantramanav" w:cs="Yantramanav"/>
                  <w:sz w:val="24"/>
                  <w:szCs w:val="24"/>
                </w:rPr>
                <w:id w:val="414826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95808366" w:edGrp="everyone"/>
                <w:r w:rsidR="00B60ABE">
                  <w:rPr>
                    <w:rFonts w:ascii="MS Gothic" w:eastAsia="MS Gothic" w:hAnsi="MS Gothic" w:cs="Yantramanav" w:hint="eastAsia"/>
                    <w:sz w:val="24"/>
                    <w:szCs w:val="24"/>
                  </w:rPr>
                  <w:t>☐</w:t>
                </w:r>
                <w:permEnd w:id="2095808366"/>
              </w:sdtContent>
            </w:sdt>
            <w:r w:rsidR="00241167" w:rsidRPr="00FC26E8">
              <w:rPr>
                <w:rFonts w:ascii="Yantramanav" w:hAnsi="Yantramanav" w:cs="Yantramanav"/>
                <w:sz w:val="24"/>
                <w:szCs w:val="24"/>
              </w:rPr>
              <w:t xml:space="preserve"> </w:t>
            </w:r>
            <w:r w:rsidR="000C13E4" w:rsidRPr="00FC26E8">
              <w:rPr>
                <w:rFonts w:ascii="Yantramanav" w:hAnsi="Yantramanav" w:cs="Yantramanav"/>
                <w:sz w:val="24"/>
                <w:szCs w:val="24"/>
              </w:rPr>
              <w:t xml:space="preserve">eigene Fallvorstellungen </w:t>
            </w:r>
          </w:p>
          <w:p w14:paraId="70FEB4C6" w14:textId="77777777" w:rsidR="000C13E4" w:rsidRPr="00FC26E8" w:rsidRDefault="00A3457B" w:rsidP="00026D69">
            <w:pPr>
              <w:spacing w:after="0" w:line="240" w:lineRule="auto"/>
              <w:rPr>
                <w:rFonts w:ascii="Yantramanav" w:hAnsi="Yantramanav" w:cs="Yantramanav"/>
                <w:sz w:val="24"/>
                <w:szCs w:val="24"/>
              </w:rPr>
            </w:pPr>
            <w:sdt>
              <w:sdtPr>
                <w:rPr>
                  <w:rFonts w:ascii="Yantramanav" w:hAnsi="Yantramanav" w:cs="Yantramanav"/>
                  <w:sz w:val="24"/>
                  <w:szCs w:val="24"/>
                </w:rPr>
                <w:id w:val="694344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02581963" w:edGrp="everyone"/>
                <w:r w:rsidR="00F422C1">
                  <w:rPr>
                    <w:rFonts w:ascii="MS Gothic" w:eastAsia="MS Gothic" w:hAnsi="MS Gothic" w:cs="Yantramanav" w:hint="eastAsia"/>
                    <w:sz w:val="24"/>
                    <w:szCs w:val="24"/>
                  </w:rPr>
                  <w:t>☐</w:t>
                </w:r>
                <w:permEnd w:id="1702581963"/>
              </w:sdtContent>
            </w:sdt>
            <w:r w:rsidR="00241167" w:rsidRPr="00FC26E8">
              <w:rPr>
                <w:rFonts w:ascii="Yantramanav" w:hAnsi="Yantramanav" w:cs="Yantramanav"/>
                <w:sz w:val="24"/>
                <w:szCs w:val="24"/>
              </w:rPr>
              <w:t xml:space="preserve"> </w:t>
            </w:r>
            <w:r w:rsidR="000C13E4" w:rsidRPr="00FC26E8">
              <w:rPr>
                <w:rFonts w:ascii="Yantramanav" w:hAnsi="Yantramanav" w:cs="Yantramanav"/>
                <w:sz w:val="24"/>
                <w:szCs w:val="24"/>
              </w:rPr>
              <w:t>Videos</w:t>
            </w:r>
            <w:r w:rsidR="00F422C1">
              <w:rPr>
                <w:rFonts w:ascii="Yantramanav" w:hAnsi="Yantramanav" w:cs="Yantramanav"/>
                <w:sz w:val="24"/>
                <w:szCs w:val="24"/>
              </w:rPr>
              <w:t xml:space="preserve"> v</w:t>
            </w:r>
            <w:r w:rsidR="00F422C1" w:rsidRPr="00FC26E8">
              <w:rPr>
                <w:rFonts w:ascii="Yantramanav" w:hAnsi="Yantramanav" w:cs="Yantramanav"/>
                <w:sz w:val="24"/>
                <w:szCs w:val="24"/>
              </w:rPr>
              <w:t>orgestellt</w:t>
            </w:r>
          </w:p>
          <w:p w14:paraId="766A0FE7" w14:textId="77777777" w:rsidR="000C13E4" w:rsidRPr="009B41D6" w:rsidRDefault="00A3457B" w:rsidP="00026D69">
            <w:pPr>
              <w:spacing w:after="0" w:line="240" w:lineRule="auto"/>
              <w:rPr>
                <w:rFonts w:ascii="Yantramanav" w:hAnsi="Yantramanav" w:cs="Yantramanav"/>
                <w:sz w:val="24"/>
                <w:szCs w:val="24"/>
              </w:rPr>
            </w:pPr>
            <w:sdt>
              <w:sdtPr>
                <w:rPr>
                  <w:rFonts w:ascii="Yantramanav" w:hAnsi="Yantramanav" w:cs="Yantramanav"/>
                  <w:sz w:val="24"/>
                  <w:szCs w:val="24"/>
                </w:rPr>
                <w:id w:val="-574975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41302175" w:edGrp="everyone"/>
                <w:r w:rsidR="00F422C1">
                  <w:rPr>
                    <w:rFonts w:ascii="MS Gothic" w:eastAsia="MS Gothic" w:hAnsi="MS Gothic" w:cs="Yantramanav" w:hint="eastAsia"/>
                    <w:sz w:val="24"/>
                    <w:szCs w:val="24"/>
                  </w:rPr>
                  <w:t>☐</w:t>
                </w:r>
                <w:permEnd w:id="1041302175"/>
              </w:sdtContent>
            </w:sdt>
            <w:r w:rsidR="00F422C1" w:rsidRPr="00FC26E8">
              <w:rPr>
                <w:rFonts w:ascii="Yantramanav" w:hAnsi="Yantramanav" w:cs="Yantramanav"/>
                <w:sz w:val="24"/>
                <w:szCs w:val="24"/>
              </w:rPr>
              <w:t xml:space="preserve"> Arbeiten als KlientIn in der Mitte</w:t>
            </w:r>
          </w:p>
        </w:tc>
      </w:tr>
      <w:tr w:rsidR="000C13E4" w:rsidRPr="009B41D6" w14:paraId="190D0C3E" w14:textId="77777777" w:rsidTr="008B6439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F13FA" w14:textId="0C7BCA5E" w:rsidR="000C13E4" w:rsidRPr="009B41D6" w:rsidRDefault="00A3457B" w:rsidP="00026D69">
            <w:pPr>
              <w:rPr>
                <w:rFonts w:ascii="Yantramanav" w:hAnsi="Yantramanav" w:cs="Yantramanav"/>
                <w:bCs/>
              </w:rPr>
            </w:pPr>
            <w:sdt>
              <w:sdtPr>
                <w:rPr>
                  <w:rFonts w:ascii="Yantramanav" w:hAnsi="Yantramanav" w:cs="Yantramanav"/>
                  <w:bCs/>
                  <w:sz w:val="40"/>
                  <w:szCs w:val="40"/>
                </w:rPr>
                <w:id w:val="1022352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74479346" w:edGrp="everyone"/>
                <w:r w:rsidR="00B60ABE">
                  <w:rPr>
                    <w:rFonts w:ascii="MS Gothic" w:eastAsia="MS Gothic" w:hAnsi="MS Gothic" w:cs="Yantramanav" w:hint="eastAsia"/>
                    <w:bCs/>
                    <w:sz w:val="40"/>
                    <w:szCs w:val="40"/>
                  </w:rPr>
                  <w:t>☐</w:t>
                </w:r>
                <w:permEnd w:id="374479346"/>
              </w:sdtContent>
            </w:sdt>
            <w:r w:rsidR="000C13E4" w:rsidRPr="009B41D6">
              <w:rPr>
                <w:rFonts w:ascii="Yantramanav" w:hAnsi="Yantramanav" w:cs="Yantramanav"/>
                <w:bCs/>
                <w:sz w:val="40"/>
                <w:szCs w:val="40"/>
              </w:rPr>
              <w:t xml:space="preserve"> </w:t>
            </w:r>
            <w:r w:rsidR="00E54138" w:rsidRPr="00E54138">
              <w:rPr>
                <w:rFonts w:ascii="Yantramanav" w:hAnsi="Yantramanav" w:cs="Yantramanav"/>
                <w:bCs/>
                <w:sz w:val="24"/>
                <w:szCs w:val="24"/>
              </w:rPr>
              <w:t>Fallsupervisions-</w:t>
            </w:r>
            <w:r w:rsidR="000C13E4" w:rsidRPr="009B41D6">
              <w:rPr>
                <w:rFonts w:ascii="Yantramanav" w:hAnsi="Yantramanav" w:cs="Yantramanav"/>
                <w:bCs/>
                <w:sz w:val="24"/>
                <w:szCs w:val="24"/>
              </w:rPr>
              <w:t>Gruppen</w:t>
            </w:r>
          </w:p>
        </w:tc>
        <w:tc>
          <w:tcPr>
            <w:tcW w:w="6237" w:type="dxa"/>
            <w:vMerge/>
            <w:tcBorders>
              <w:left w:val="single" w:sz="4" w:space="0" w:color="auto"/>
            </w:tcBorders>
            <w:vAlign w:val="center"/>
          </w:tcPr>
          <w:p w14:paraId="5CFE0B86" w14:textId="77777777" w:rsidR="000C13E4" w:rsidRPr="009B41D6" w:rsidRDefault="000C13E4" w:rsidP="00026D69">
            <w:pPr>
              <w:rPr>
                <w:rFonts w:ascii="Yantramanav" w:hAnsi="Yantramanav" w:cs="Yantramanav"/>
                <w:bCs/>
              </w:rPr>
            </w:pPr>
          </w:p>
        </w:tc>
      </w:tr>
      <w:tr w:rsidR="008B6439" w:rsidRPr="009B41D6" w14:paraId="502BA8B8" w14:textId="77777777" w:rsidTr="00D23D12">
        <w:tc>
          <w:tcPr>
            <w:tcW w:w="4248" w:type="dxa"/>
            <w:shd w:val="clear" w:color="auto" w:fill="EEECE1" w:themeFill="background2"/>
            <w:vAlign w:val="center"/>
          </w:tcPr>
          <w:p w14:paraId="7856D278" w14:textId="3C2E889E" w:rsidR="00A80BFC" w:rsidRPr="00FC26E8" w:rsidRDefault="00BE2EA8" w:rsidP="00AF108F">
            <w:pPr>
              <w:rPr>
                <w:rFonts w:ascii="Yantramanav" w:hAnsi="Yantramanav" w:cs="Yantramanav"/>
                <w:sz w:val="24"/>
                <w:szCs w:val="24"/>
              </w:rPr>
            </w:pPr>
            <w:permStart w:id="1005789270" w:edGrp="everyone" w:colFirst="1" w:colLast="1"/>
            <w:r>
              <w:rPr>
                <w:rFonts w:ascii="Yantramanav" w:hAnsi="Yantramanav" w:cs="Yantramanav"/>
                <w:sz w:val="24"/>
                <w:szCs w:val="24"/>
              </w:rPr>
              <w:t>Sitzungen à mind. 90 Min.</w:t>
            </w:r>
          </w:p>
        </w:tc>
        <w:tc>
          <w:tcPr>
            <w:tcW w:w="6237" w:type="dxa"/>
            <w:vAlign w:val="center"/>
          </w:tcPr>
          <w:p w14:paraId="35D53A55" w14:textId="77777777" w:rsidR="008B6439" w:rsidRPr="009B41D6" w:rsidRDefault="008B6439" w:rsidP="001E3CF7">
            <w:pPr>
              <w:rPr>
                <w:rFonts w:ascii="Yantramanav" w:hAnsi="Yantramanav" w:cs="Yantramanav"/>
              </w:rPr>
            </w:pPr>
          </w:p>
        </w:tc>
      </w:tr>
      <w:tr w:rsidR="008B6439" w:rsidRPr="00FC26E8" w14:paraId="327F4732" w14:textId="77777777" w:rsidTr="00D23D12">
        <w:tc>
          <w:tcPr>
            <w:tcW w:w="4248" w:type="dxa"/>
            <w:shd w:val="clear" w:color="auto" w:fill="EEECE1" w:themeFill="background2"/>
            <w:vAlign w:val="center"/>
          </w:tcPr>
          <w:p w14:paraId="35F46C84" w14:textId="77777777" w:rsidR="008B6439" w:rsidRPr="00FC26E8" w:rsidRDefault="008B6439" w:rsidP="001E3CF7">
            <w:pPr>
              <w:rPr>
                <w:rFonts w:ascii="Yantramanav" w:hAnsi="Yantramanav" w:cs="Yantramanav"/>
                <w:sz w:val="24"/>
                <w:szCs w:val="24"/>
              </w:rPr>
            </w:pPr>
            <w:permStart w:id="891168784" w:edGrp="everyone" w:colFirst="1" w:colLast="1"/>
            <w:permEnd w:id="1005789270"/>
            <w:r w:rsidRPr="00FC26E8">
              <w:rPr>
                <w:rFonts w:ascii="Yantramanav" w:hAnsi="Yantramanav" w:cs="Yantramanav"/>
                <w:sz w:val="24"/>
                <w:szCs w:val="24"/>
              </w:rPr>
              <w:t>Bemerkungen</w:t>
            </w:r>
          </w:p>
        </w:tc>
        <w:tc>
          <w:tcPr>
            <w:tcW w:w="6237" w:type="dxa"/>
            <w:vAlign w:val="center"/>
          </w:tcPr>
          <w:p w14:paraId="7CF3DD57" w14:textId="77777777" w:rsidR="008B6439" w:rsidRPr="00FC26E8" w:rsidRDefault="008B6439" w:rsidP="001E3CF7">
            <w:pPr>
              <w:rPr>
                <w:rFonts w:ascii="Yantramanav" w:hAnsi="Yantramanav" w:cs="Yantramanav"/>
                <w:sz w:val="24"/>
                <w:szCs w:val="24"/>
              </w:rPr>
            </w:pPr>
          </w:p>
        </w:tc>
      </w:tr>
      <w:tr w:rsidR="000C13E4" w:rsidRPr="009B41D6" w14:paraId="40C40237" w14:textId="77777777" w:rsidTr="00D23D12">
        <w:tc>
          <w:tcPr>
            <w:tcW w:w="4248" w:type="dxa"/>
            <w:shd w:val="clear" w:color="auto" w:fill="EEECE1" w:themeFill="background2"/>
            <w:vAlign w:val="center"/>
          </w:tcPr>
          <w:p w14:paraId="57DB14EA" w14:textId="482EC3E0" w:rsidR="000C13E4" w:rsidRPr="00FC26E8" w:rsidRDefault="000C13E4" w:rsidP="00026D69">
            <w:pPr>
              <w:rPr>
                <w:rFonts w:ascii="Yantramanav" w:hAnsi="Yantramanav" w:cs="Yantramanav"/>
                <w:sz w:val="24"/>
                <w:szCs w:val="24"/>
              </w:rPr>
            </w:pPr>
            <w:permStart w:id="1260784748" w:edGrp="everyone" w:colFirst="1" w:colLast="1"/>
            <w:permEnd w:id="891168784"/>
            <w:r w:rsidRPr="00FC26E8">
              <w:rPr>
                <w:rFonts w:ascii="Yantramanav" w:hAnsi="Yantramanav" w:cs="Yantramanav"/>
                <w:sz w:val="24"/>
                <w:szCs w:val="24"/>
              </w:rPr>
              <w:t xml:space="preserve">Name </w:t>
            </w:r>
            <w:r w:rsidR="004F255F">
              <w:rPr>
                <w:rFonts w:ascii="Yantramanav" w:hAnsi="Yantramanav" w:cs="Yantramanav"/>
                <w:sz w:val="24"/>
                <w:szCs w:val="24"/>
              </w:rPr>
              <w:t>Supervisior/in</w:t>
            </w:r>
          </w:p>
        </w:tc>
        <w:tc>
          <w:tcPr>
            <w:tcW w:w="6237" w:type="dxa"/>
            <w:vAlign w:val="center"/>
          </w:tcPr>
          <w:p w14:paraId="0ABE475A" w14:textId="77777777" w:rsidR="000C13E4" w:rsidRPr="009B41D6" w:rsidRDefault="000C13E4" w:rsidP="00026D69">
            <w:pPr>
              <w:rPr>
                <w:rFonts w:ascii="Yantramanav" w:hAnsi="Yantramanav" w:cs="Yantramanav"/>
              </w:rPr>
            </w:pPr>
          </w:p>
        </w:tc>
      </w:tr>
      <w:tr w:rsidR="000C13E4" w:rsidRPr="009B41D6" w14:paraId="0184F686" w14:textId="77777777" w:rsidTr="00D23D12">
        <w:tc>
          <w:tcPr>
            <w:tcW w:w="4248" w:type="dxa"/>
            <w:shd w:val="clear" w:color="auto" w:fill="EEECE1" w:themeFill="background2"/>
            <w:vAlign w:val="center"/>
          </w:tcPr>
          <w:p w14:paraId="3A95CC80" w14:textId="470E4B6C" w:rsidR="000C13E4" w:rsidRPr="00FC26E8" w:rsidRDefault="004F255F" w:rsidP="00026D69">
            <w:pPr>
              <w:rPr>
                <w:rFonts w:ascii="Yantramanav" w:hAnsi="Yantramanav" w:cs="Yantramanav"/>
                <w:sz w:val="24"/>
                <w:szCs w:val="24"/>
              </w:rPr>
            </w:pPr>
            <w:permStart w:id="238951939" w:edGrp="everyone" w:colFirst="1" w:colLast="1"/>
            <w:r>
              <w:rPr>
                <w:rFonts w:ascii="Yantramanav" w:hAnsi="Yantramanav" w:cs="Yantramanav"/>
                <w:sz w:val="24"/>
                <w:szCs w:val="24"/>
              </w:rPr>
              <w:t>Unterschrift</w:t>
            </w:r>
            <w:r w:rsidR="00E54138">
              <w:rPr>
                <w:rFonts w:ascii="Yantramanav" w:hAnsi="Yantramanav" w:cs="Yantramanav"/>
                <w:sz w:val="24"/>
                <w:szCs w:val="24"/>
              </w:rPr>
              <w:t xml:space="preserve"> </w:t>
            </w:r>
            <w:permEnd w:id="1260784748"/>
            <w:r>
              <w:rPr>
                <w:rFonts w:ascii="Yantramanav" w:hAnsi="Yantramanav" w:cs="Yantramanav"/>
                <w:sz w:val="24"/>
                <w:szCs w:val="24"/>
              </w:rPr>
              <w:t>Supervisior/in</w:t>
            </w:r>
            <w:r>
              <w:rPr>
                <w:rStyle w:val="Funotenzeichen"/>
                <w:rFonts w:ascii="Yantramanav" w:hAnsi="Yantramanav" w:cs="Yantramanav"/>
                <w:sz w:val="24"/>
                <w:szCs w:val="24"/>
              </w:rPr>
              <w:t xml:space="preserve"> </w:t>
            </w:r>
            <w:r w:rsidR="009F76B6">
              <w:rPr>
                <w:rStyle w:val="Funotenzeichen"/>
                <w:rFonts w:ascii="Yantramanav" w:hAnsi="Yantramanav" w:cs="Yantramanav"/>
                <w:sz w:val="24"/>
                <w:szCs w:val="24"/>
              </w:rPr>
              <w:footnoteReference w:id="1"/>
            </w:r>
          </w:p>
        </w:tc>
        <w:tc>
          <w:tcPr>
            <w:tcW w:w="6237" w:type="dxa"/>
            <w:vAlign w:val="center"/>
          </w:tcPr>
          <w:p w14:paraId="1FD32025" w14:textId="77777777" w:rsidR="000C13E4" w:rsidRPr="009B41D6" w:rsidRDefault="000C13E4" w:rsidP="00026D69">
            <w:pPr>
              <w:rPr>
                <w:rFonts w:ascii="Yantramanav" w:hAnsi="Yantramanav" w:cs="Yantramanav"/>
              </w:rPr>
            </w:pPr>
          </w:p>
        </w:tc>
      </w:tr>
    </w:tbl>
    <w:p w14:paraId="38B45DF2" w14:textId="77777777" w:rsidR="00D93EE9" w:rsidRDefault="00D93EE9" w:rsidP="00E411D1">
      <w:pPr>
        <w:rPr>
          <w:rFonts w:ascii="Yantramanav" w:hAnsi="Yantramanav" w:cs="Yantramanav"/>
          <w:sz w:val="4"/>
          <w:szCs w:val="4"/>
        </w:rPr>
      </w:pPr>
      <w:permStart w:id="860973030" w:edGrp="everyone"/>
      <w:permEnd w:id="238951939"/>
      <w:permEnd w:id="860973030"/>
    </w:p>
    <w:sectPr w:rsidR="00D93EE9" w:rsidSect="00BE2EA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 w:code="9"/>
      <w:pgMar w:top="426" w:right="720" w:bottom="720" w:left="720" w:header="567" w:footer="11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225EB0" w14:textId="77777777" w:rsidR="00A3457B" w:rsidRDefault="00A3457B">
      <w:r>
        <w:separator/>
      </w:r>
    </w:p>
  </w:endnote>
  <w:endnote w:type="continuationSeparator" w:id="0">
    <w:p w14:paraId="72E6ADA1" w14:textId="77777777" w:rsidR="00A3457B" w:rsidRDefault="00A34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EF8FC162-B3C3-4D26-AF6B-0D3A36461BD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302FB732-9BCA-4C00-B1E5-2A6ABC418011}"/>
    <w:embedBold r:id="rId3" w:fontKey="{6C5A986D-9C8C-465D-BD46-6CB8E812713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DEF5DCEB-4499-4110-803A-23D28A1CA206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183C673C-EC2F-47D1-B11A-25D595C9F78D}"/>
  </w:font>
  <w:font w:name="Gill Sans Std Light">
    <w:charset w:val="B1"/>
    <w:family w:val="swiss"/>
    <w:pitch w:val="variable"/>
    <w:sig w:usb0="00000000" w:usb1="00000000" w:usb2="00000000" w:usb3="00000000" w:csb0="000001F7" w:csb1="00000000"/>
  </w:font>
  <w:font w:name="CenturyGothic-Bold">
    <w:altName w:val="Century Gothic"/>
    <w:charset w:val="00"/>
    <w:family w:val="auto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4A75823B-0952-4F9E-BEBB-A2BB16E0582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A5665127-CF51-41DA-95AB-550AD8D058E8}"/>
    <w:embedBold r:id="rId8" w:fontKey="{A71060B8-7B06-4029-B62F-7B31606B80FF}"/>
  </w:font>
  <w:font w:name="Yantramanav Medium">
    <w:altName w:val="Mangal"/>
    <w:charset w:val="00"/>
    <w:family w:val="auto"/>
    <w:pitch w:val="variable"/>
    <w:sig w:usb0="80008003" w:usb1="00000000" w:usb2="00000000" w:usb3="00000000" w:csb0="00000001" w:csb1="00000000"/>
    <w:embedRegular r:id="rId9" w:fontKey="{C5533B22-AE50-48AF-963A-E3698573DC2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43F8B914-E203-47EE-B5B4-8EBAD3EFA9AD}"/>
    <w:embedBold r:id="rId11" w:fontKey="{81010183-E7D2-434A-94B9-7A87D73E52FF}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Yantramanav">
    <w:panose1 w:val="02000000000000000000"/>
    <w:charset w:val="00"/>
    <w:family w:val="auto"/>
    <w:pitch w:val="variable"/>
    <w:sig w:usb0="80008003" w:usb1="00000000" w:usb2="00000000" w:usb3="00000000" w:csb0="00000001" w:csb1="00000000"/>
    <w:embedRegular r:id="rId12" w:fontKey="{06935AD2-E707-41D8-BE0D-DE7B9E937A83}"/>
    <w:embedBold r:id="rId13" w:fontKey="{2A310661-2AED-4200-A549-B2B35C1527C7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14" w:subsetted="1" w:fontKey="{A6F1ACF2-D726-431D-BE8B-796A9291113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4FB7D" w14:textId="77777777" w:rsidR="00DE09EE" w:rsidRDefault="001068CB" w:rsidP="00884AE5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DE09EE"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570CFA4" w14:textId="77777777" w:rsidR="00DE09EE" w:rsidRDefault="00DE09EE" w:rsidP="00B103C2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D0C282" w14:textId="1FE4F567" w:rsidR="00DE09EE" w:rsidRPr="00C90388" w:rsidRDefault="00DE09EE" w:rsidP="00884AE5">
    <w:pPr>
      <w:pStyle w:val="AdresseFusszeile"/>
      <w:tabs>
        <w:tab w:val="right" w:pos="8789"/>
      </w:tabs>
      <w:ind w:left="4253" w:hanging="4253"/>
      <w:rPr>
        <w:b/>
        <w:color w:val="808080" w:themeColor="background1" w:themeShade="80"/>
      </w:rPr>
    </w:pPr>
  </w:p>
  <w:p w14:paraId="60C2AFBE" w14:textId="77777777" w:rsidR="00DE09EE" w:rsidRPr="00C90388" w:rsidRDefault="00DE09EE" w:rsidP="00884AE5">
    <w:pPr>
      <w:pStyle w:val="AdresseFusszeile"/>
      <w:tabs>
        <w:tab w:val="right" w:pos="8789"/>
      </w:tabs>
      <w:ind w:left="4253" w:hanging="4253"/>
      <w:rPr>
        <w:b/>
        <w:color w:val="808080" w:themeColor="background1" w:themeShade="80"/>
      </w:rPr>
    </w:pPr>
  </w:p>
  <w:p w14:paraId="27DD06E8" w14:textId="77777777" w:rsidR="00091A51" w:rsidRPr="00C90388" w:rsidRDefault="00091A51" w:rsidP="00091A51">
    <w:pPr>
      <w:pStyle w:val="AdresseFusszeile"/>
      <w:tabs>
        <w:tab w:val="right" w:pos="9064"/>
      </w:tabs>
      <w:ind w:right="-8"/>
      <w:rPr>
        <w:color w:val="808080" w:themeColor="background1" w:themeShade="80"/>
      </w:rPr>
    </w:pPr>
    <w:r w:rsidRPr="00C90388">
      <w:rPr>
        <w:b/>
        <w:color w:val="808080" w:themeColor="background1" w:themeShade="80"/>
      </w:rPr>
      <w:t>Institut</w:t>
    </w:r>
    <w:r w:rsidRPr="00C90388">
      <w:rPr>
        <w:color w:val="808080" w:themeColor="background1" w:themeShade="80"/>
      </w:rPr>
      <w:t xml:space="preserve"> </w:t>
    </w:r>
    <w:r w:rsidRPr="00C90388">
      <w:rPr>
        <w:b/>
        <w:color w:val="808080" w:themeColor="background1" w:themeShade="80"/>
      </w:rPr>
      <w:t xml:space="preserve">für Prozessarbeit - </w:t>
    </w:r>
    <w:r w:rsidRPr="00C90388">
      <w:rPr>
        <w:color w:val="808080" w:themeColor="background1" w:themeShade="80"/>
      </w:rPr>
      <w:t xml:space="preserve">Binzstrasse 9 - CH-8045 Zürich - Tel: +41 44 451 20 70 </w:t>
    </w:r>
    <w:r w:rsidRPr="00C90388">
      <w:rPr>
        <w:color w:val="808080" w:themeColor="background1" w:themeShade="80"/>
      </w:rPr>
      <w:br/>
      <w:t>info@institut-prozessarbeit.ch - www.institut-prozessarbeit.ch</w:t>
    </w:r>
    <w:sdt>
      <w:sdtPr>
        <w:rPr>
          <w:rStyle w:val="Seitenzahl"/>
          <w:color w:val="808080" w:themeColor="background1" w:themeShade="80"/>
        </w:rPr>
        <w:id w:val="836507734"/>
        <w:docPartObj>
          <w:docPartGallery w:val="Page Numbers (Bottom of Page)"/>
          <w:docPartUnique/>
        </w:docPartObj>
      </w:sdtPr>
      <w:sdtEndPr>
        <w:rPr>
          <w:rStyle w:val="Seitenzahl"/>
        </w:rPr>
      </w:sdtEndPr>
      <w:sdtContent>
        <w:r w:rsidRPr="00C90388">
          <w:rPr>
            <w:rStyle w:val="Seitenzahl"/>
            <w:color w:val="808080" w:themeColor="background1" w:themeShade="80"/>
          </w:rPr>
          <w:tab/>
        </w:r>
        <w:r w:rsidRPr="00C90388">
          <w:rPr>
            <w:noProof w:val="0"/>
            <w:color w:val="808080" w:themeColor="background1" w:themeShade="80"/>
          </w:rPr>
          <w:fldChar w:fldCharType="begin"/>
        </w:r>
        <w:r w:rsidRPr="00C90388">
          <w:rPr>
            <w:color w:val="808080" w:themeColor="background1" w:themeShade="80"/>
          </w:rPr>
          <w:instrText xml:space="preserve"> PAGE </w:instrText>
        </w:r>
        <w:r w:rsidRPr="00C90388">
          <w:rPr>
            <w:noProof w:val="0"/>
            <w:color w:val="808080" w:themeColor="background1" w:themeShade="80"/>
          </w:rPr>
          <w:fldChar w:fldCharType="separate"/>
        </w:r>
        <w:r w:rsidR="00026D69">
          <w:rPr>
            <w:color w:val="808080" w:themeColor="background1" w:themeShade="80"/>
          </w:rPr>
          <w:t>2</w:t>
        </w:r>
        <w:r w:rsidRPr="00C90388">
          <w:rPr>
            <w:color w:val="808080" w:themeColor="background1" w:themeShade="80"/>
          </w:rPr>
          <w:fldChar w:fldCharType="end"/>
        </w:r>
        <w:r w:rsidRPr="00C90388">
          <w:rPr>
            <w:color w:val="808080" w:themeColor="background1" w:themeShade="80"/>
          </w:rPr>
          <w:t xml:space="preserve"> / </w:t>
        </w:r>
        <w:r w:rsidRPr="00C90388">
          <w:rPr>
            <w:color w:val="808080" w:themeColor="background1" w:themeShade="80"/>
          </w:rPr>
          <w:fldChar w:fldCharType="begin"/>
        </w:r>
        <w:r w:rsidRPr="00C90388">
          <w:rPr>
            <w:color w:val="808080" w:themeColor="background1" w:themeShade="80"/>
          </w:rPr>
          <w:instrText xml:space="preserve"> NUMPAGES  \* MERGEFORMAT </w:instrText>
        </w:r>
        <w:r w:rsidRPr="00C90388">
          <w:rPr>
            <w:color w:val="808080" w:themeColor="background1" w:themeShade="80"/>
          </w:rPr>
          <w:fldChar w:fldCharType="separate"/>
        </w:r>
        <w:r w:rsidR="00026D69">
          <w:rPr>
            <w:color w:val="808080" w:themeColor="background1" w:themeShade="80"/>
          </w:rPr>
          <w:t>2</w:t>
        </w:r>
        <w:r w:rsidRPr="00C90388">
          <w:rPr>
            <w:color w:val="808080" w:themeColor="background1" w:themeShade="80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lenraster"/>
      <w:tblW w:w="1049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8"/>
      <w:gridCol w:w="4820"/>
      <w:gridCol w:w="2693"/>
    </w:tblGrid>
    <w:tr w:rsidR="00BE2EA8" w:rsidRPr="009F6270" w14:paraId="1BED8FA2" w14:textId="77777777" w:rsidTr="00BE2EA8">
      <w:tc>
        <w:tcPr>
          <w:tcW w:w="10491" w:type="dxa"/>
          <w:gridSpan w:val="3"/>
          <w:hideMark/>
        </w:tcPr>
        <w:p w14:paraId="4134A6BE" w14:textId="5C64EEB4" w:rsidR="00BE2EA8" w:rsidRPr="009F6270" w:rsidRDefault="00BE2EA8" w:rsidP="00BE2EA8">
          <w:pPr>
            <w:pStyle w:val="AdresseFusszeile"/>
            <w:tabs>
              <w:tab w:val="right" w:pos="8789"/>
            </w:tabs>
            <w:spacing w:after="0" w:line="240" w:lineRule="auto"/>
            <w:rPr>
              <w:rStyle w:val="Hyperlink"/>
              <w:rFonts w:cs="Yantramanav"/>
              <w:b/>
              <w:bCs w:val="0"/>
              <w:color w:val="7F7F7F" w:themeColor="text1" w:themeTint="80"/>
              <w:u w:val="none"/>
            </w:rPr>
          </w:pPr>
          <w:r w:rsidRPr="009F6270">
            <w:rPr>
              <w:rStyle w:val="Hyperlink"/>
              <w:rFonts w:cs="Yantramanav"/>
              <w:b/>
              <w:bCs w:val="0"/>
              <w:color w:val="7F7F7F" w:themeColor="text1" w:themeTint="80"/>
              <w:u w:val="none"/>
            </w:rPr>
            <w:t xml:space="preserve">Institut für Prozessarbeit    -    +41 44 451 20 70    -    </w:t>
          </w:r>
          <w:hyperlink r:id="rId1" w:history="1">
            <w:r w:rsidRPr="009F6270">
              <w:rPr>
                <w:rStyle w:val="Hyperlink"/>
                <w:rFonts w:cs="Yantramanav"/>
                <w:b/>
                <w:bCs w:val="0"/>
                <w:color w:val="7F7F7F" w:themeColor="text1" w:themeTint="80"/>
                <w:u w:val="none"/>
              </w:rPr>
              <w:t>info@institut-prozessarbeit.ch</w:t>
            </w:r>
          </w:hyperlink>
          <w:r w:rsidRPr="009F6270">
            <w:rPr>
              <w:rStyle w:val="Hyperlink"/>
              <w:rFonts w:cs="Yantramanav"/>
              <w:b/>
              <w:bCs w:val="0"/>
              <w:color w:val="7F7F7F" w:themeColor="text1" w:themeTint="80"/>
              <w:u w:val="none"/>
            </w:rPr>
            <w:t xml:space="preserve">    -    </w:t>
          </w:r>
          <w:hyperlink r:id="rId2" w:history="1">
            <w:r w:rsidRPr="009F6270">
              <w:rPr>
                <w:rStyle w:val="Hyperlink"/>
                <w:rFonts w:cs="Yantramanav"/>
                <w:b/>
                <w:bCs w:val="0"/>
                <w:color w:val="7F7F7F" w:themeColor="text1" w:themeTint="80"/>
                <w:u w:val="none"/>
              </w:rPr>
              <w:t>www.institut-prozessarbeit.ch</w:t>
            </w:r>
          </w:hyperlink>
        </w:p>
      </w:tc>
    </w:tr>
    <w:tr w:rsidR="00BE2EA8" w:rsidRPr="009F6270" w14:paraId="7E34458C" w14:textId="77777777" w:rsidTr="00BE2EA8">
      <w:tc>
        <w:tcPr>
          <w:tcW w:w="2978" w:type="dxa"/>
          <w:hideMark/>
        </w:tcPr>
        <w:p w14:paraId="03ABEDB5" w14:textId="77777777" w:rsidR="00BE2EA8" w:rsidRPr="009F6270" w:rsidRDefault="00BE2EA8" w:rsidP="00BE2EA8">
          <w:pPr>
            <w:pStyle w:val="AdresseFusszeile"/>
            <w:tabs>
              <w:tab w:val="right" w:pos="8789"/>
            </w:tabs>
            <w:spacing w:after="0" w:line="240" w:lineRule="auto"/>
            <w:rPr>
              <w:rFonts w:cs="Yantramanav"/>
              <w:b/>
              <w:color w:val="7F7F7F" w:themeColor="text1" w:themeTint="80"/>
            </w:rPr>
          </w:pPr>
          <w:r w:rsidRPr="009F6270">
            <w:rPr>
              <w:rFonts w:cs="Yantramanav"/>
              <w:b/>
              <w:color w:val="7F7F7F" w:themeColor="text1" w:themeTint="80"/>
            </w:rPr>
            <w:t>Hauptsitz</w:t>
          </w:r>
        </w:p>
        <w:p w14:paraId="75CAE08A" w14:textId="77777777" w:rsidR="00BE2EA8" w:rsidRPr="009F6270" w:rsidRDefault="00BE2EA8" w:rsidP="00BE2EA8">
          <w:pPr>
            <w:pStyle w:val="AdresseFusszeile"/>
            <w:tabs>
              <w:tab w:val="right" w:pos="8789"/>
            </w:tabs>
            <w:spacing w:after="0" w:line="240" w:lineRule="auto"/>
            <w:rPr>
              <w:rFonts w:cs="Yantramanav"/>
              <w:bCs w:val="0"/>
              <w:color w:val="7F7F7F" w:themeColor="text1" w:themeTint="80"/>
            </w:rPr>
          </w:pPr>
          <w:r w:rsidRPr="009F6270">
            <w:rPr>
              <w:rFonts w:cs="Yantramanav"/>
              <w:bCs w:val="0"/>
              <w:color w:val="7F7F7F" w:themeColor="text1" w:themeTint="80"/>
            </w:rPr>
            <w:t>Schöntalstrasse 21</w:t>
          </w:r>
        </w:p>
        <w:p w14:paraId="0314F949" w14:textId="77777777" w:rsidR="00BE2EA8" w:rsidRPr="009F6270" w:rsidRDefault="00BE2EA8" w:rsidP="00BE2EA8">
          <w:pPr>
            <w:pStyle w:val="AdresseFusszeile"/>
            <w:tabs>
              <w:tab w:val="right" w:pos="8789"/>
            </w:tabs>
            <w:spacing w:after="0" w:line="240" w:lineRule="auto"/>
            <w:rPr>
              <w:rFonts w:cs="Yantramanav"/>
              <w:bCs w:val="0"/>
              <w:color w:val="7F7F7F" w:themeColor="text1" w:themeTint="80"/>
            </w:rPr>
          </w:pPr>
          <w:r w:rsidRPr="009F6270">
            <w:rPr>
              <w:rFonts w:cs="Yantramanav"/>
              <w:bCs w:val="0"/>
              <w:color w:val="7F7F7F" w:themeColor="text1" w:themeTint="80"/>
            </w:rPr>
            <w:t>8004 Zürich</w:t>
          </w:r>
        </w:p>
      </w:tc>
      <w:tc>
        <w:tcPr>
          <w:tcW w:w="4820" w:type="dxa"/>
          <w:hideMark/>
        </w:tcPr>
        <w:p w14:paraId="56AC0F67" w14:textId="77777777" w:rsidR="00BE2EA8" w:rsidRPr="009F6270" w:rsidRDefault="00BE2EA8" w:rsidP="00BE2EA8">
          <w:pPr>
            <w:pStyle w:val="AdresseFusszeile"/>
            <w:tabs>
              <w:tab w:val="right" w:pos="8789"/>
            </w:tabs>
            <w:spacing w:after="0" w:line="240" w:lineRule="auto"/>
            <w:ind w:left="553"/>
            <w:rPr>
              <w:rFonts w:cs="Yantramanav"/>
              <w:b/>
              <w:color w:val="7F7F7F" w:themeColor="text1" w:themeTint="80"/>
            </w:rPr>
          </w:pPr>
          <w:r w:rsidRPr="009F6270">
            <w:rPr>
              <w:rFonts w:cs="Yantramanav"/>
              <w:b/>
              <w:color w:val="7F7F7F" w:themeColor="text1" w:themeTint="80"/>
            </w:rPr>
            <w:t>Geschäftsstelle / Korrespondenzadresse</w:t>
          </w:r>
        </w:p>
        <w:p w14:paraId="21D7D0DE" w14:textId="77777777" w:rsidR="00BE2EA8" w:rsidRPr="009F6270" w:rsidRDefault="00BE2EA8" w:rsidP="00BE2EA8">
          <w:pPr>
            <w:pStyle w:val="AdresseFusszeile"/>
            <w:tabs>
              <w:tab w:val="right" w:pos="8789"/>
            </w:tabs>
            <w:spacing w:after="0" w:line="240" w:lineRule="auto"/>
            <w:ind w:left="553"/>
            <w:rPr>
              <w:rFonts w:cs="Yantramanav"/>
              <w:bCs w:val="0"/>
              <w:color w:val="7F7F7F" w:themeColor="text1" w:themeTint="80"/>
            </w:rPr>
          </w:pPr>
          <w:r w:rsidRPr="009F6270">
            <w:rPr>
              <w:rFonts w:cs="Yantramanav"/>
              <w:bCs w:val="0"/>
              <w:color w:val="7F7F7F" w:themeColor="text1" w:themeTint="80"/>
            </w:rPr>
            <w:t>Langwiesstrasse 15</w:t>
          </w:r>
        </w:p>
        <w:p w14:paraId="6F749516" w14:textId="77777777" w:rsidR="00BE2EA8" w:rsidRPr="009F6270" w:rsidRDefault="00BE2EA8" w:rsidP="00BE2EA8">
          <w:pPr>
            <w:pStyle w:val="AdresseFusszeile"/>
            <w:tabs>
              <w:tab w:val="right" w:pos="8789"/>
            </w:tabs>
            <w:spacing w:after="0" w:line="240" w:lineRule="auto"/>
            <w:ind w:left="553"/>
            <w:rPr>
              <w:rFonts w:cs="Yantramanav"/>
              <w:bCs w:val="0"/>
              <w:color w:val="7F7F7F" w:themeColor="text1" w:themeTint="80"/>
            </w:rPr>
          </w:pPr>
          <w:r w:rsidRPr="009F6270">
            <w:rPr>
              <w:rFonts w:cs="Yantramanav"/>
              <w:bCs w:val="0"/>
              <w:color w:val="7F7F7F" w:themeColor="text1" w:themeTint="80"/>
            </w:rPr>
            <w:t>8942 Oberrieden</w:t>
          </w:r>
        </w:p>
      </w:tc>
      <w:tc>
        <w:tcPr>
          <w:tcW w:w="2693" w:type="dxa"/>
          <w:vAlign w:val="bottom"/>
          <w:hideMark/>
        </w:tcPr>
        <w:sdt>
          <w:sdtPr>
            <w:rPr>
              <w:rStyle w:val="Seitenzahl"/>
              <w:rFonts w:cs="Yantramanav"/>
              <w:color w:val="7F7F7F" w:themeColor="text1" w:themeTint="80"/>
            </w:rPr>
            <w:id w:val="639156216"/>
            <w:docPartObj>
              <w:docPartGallery w:val="Page Numbers (Bottom of Page)"/>
              <w:docPartUnique/>
            </w:docPartObj>
          </w:sdtPr>
          <w:sdtEndPr>
            <w:rPr>
              <w:rStyle w:val="Seitenzahl"/>
            </w:rPr>
          </w:sdtEndPr>
          <w:sdtContent>
            <w:p w14:paraId="66884EEC" w14:textId="77777777" w:rsidR="00BE2EA8" w:rsidRDefault="00BE2EA8" w:rsidP="00BE2EA8">
              <w:pPr>
                <w:pStyle w:val="AdresseFusszeile"/>
                <w:tabs>
                  <w:tab w:val="right" w:pos="9064"/>
                </w:tabs>
                <w:spacing w:after="0" w:line="240" w:lineRule="auto"/>
                <w:ind w:right="-8"/>
                <w:jc w:val="right"/>
                <w:rPr>
                  <w:rStyle w:val="Seitenzahl"/>
                  <w:rFonts w:cs="Yantramanav"/>
                  <w:color w:val="7F7F7F" w:themeColor="text1" w:themeTint="80"/>
                </w:rPr>
              </w:pPr>
            </w:p>
            <w:p w14:paraId="16489D29" w14:textId="77777777" w:rsidR="00BE2EA8" w:rsidRDefault="00BE2EA8" w:rsidP="00BE2EA8">
              <w:pPr>
                <w:pStyle w:val="AdresseFusszeile"/>
                <w:tabs>
                  <w:tab w:val="right" w:pos="9064"/>
                </w:tabs>
                <w:spacing w:after="0" w:line="240" w:lineRule="auto"/>
                <w:ind w:right="-8"/>
                <w:jc w:val="right"/>
                <w:rPr>
                  <w:rStyle w:val="Seitenzahl"/>
                  <w:color w:val="7F7F7F" w:themeColor="text1" w:themeTint="80"/>
                </w:rPr>
              </w:pPr>
            </w:p>
            <w:p w14:paraId="7AC1F72C" w14:textId="77777777" w:rsidR="00BE2EA8" w:rsidRPr="009F6270" w:rsidRDefault="00BE2EA8" w:rsidP="00BE2EA8">
              <w:pPr>
                <w:pStyle w:val="AdresseFusszeile"/>
                <w:tabs>
                  <w:tab w:val="right" w:pos="9064"/>
                </w:tabs>
                <w:spacing w:after="0" w:line="240" w:lineRule="auto"/>
                <w:ind w:right="-8"/>
                <w:jc w:val="right"/>
                <w:rPr>
                  <w:rFonts w:cs="Yantramanav"/>
                  <w:bCs w:val="0"/>
                  <w:color w:val="7F7F7F" w:themeColor="text1" w:themeTint="80"/>
                </w:rPr>
              </w:pPr>
              <w:r w:rsidRPr="00C90388">
                <w:rPr>
                  <w:noProof w:val="0"/>
                  <w:color w:val="808080" w:themeColor="background1" w:themeShade="80"/>
                </w:rPr>
                <w:fldChar w:fldCharType="begin"/>
              </w:r>
              <w:r w:rsidRPr="00C90388">
                <w:rPr>
                  <w:color w:val="808080" w:themeColor="background1" w:themeShade="80"/>
                </w:rPr>
                <w:instrText xml:space="preserve"> PAGE </w:instrText>
              </w:r>
              <w:r w:rsidRPr="00C90388">
                <w:rPr>
                  <w:noProof w:val="0"/>
                  <w:color w:val="808080" w:themeColor="background1" w:themeShade="80"/>
                </w:rPr>
                <w:fldChar w:fldCharType="separate"/>
              </w:r>
              <w:r>
                <w:rPr>
                  <w:color w:val="808080" w:themeColor="background1" w:themeShade="80"/>
                </w:rPr>
                <w:t>1</w:t>
              </w:r>
              <w:r w:rsidRPr="00C90388">
                <w:rPr>
                  <w:color w:val="808080" w:themeColor="background1" w:themeShade="80"/>
                </w:rPr>
                <w:fldChar w:fldCharType="end"/>
              </w:r>
              <w:r w:rsidRPr="00C90388">
                <w:rPr>
                  <w:color w:val="808080" w:themeColor="background1" w:themeShade="80"/>
                </w:rPr>
                <w:t xml:space="preserve"> / </w:t>
              </w:r>
              <w:r w:rsidRPr="00C90388">
                <w:rPr>
                  <w:color w:val="808080" w:themeColor="background1" w:themeShade="80"/>
                </w:rPr>
                <w:fldChar w:fldCharType="begin"/>
              </w:r>
              <w:r w:rsidRPr="00C90388">
                <w:rPr>
                  <w:color w:val="808080" w:themeColor="background1" w:themeShade="80"/>
                </w:rPr>
                <w:instrText xml:space="preserve"> NUMPAGES  \* MERGEFORMAT </w:instrText>
              </w:r>
              <w:r w:rsidRPr="00C90388">
                <w:rPr>
                  <w:color w:val="808080" w:themeColor="background1" w:themeShade="80"/>
                </w:rPr>
                <w:fldChar w:fldCharType="separate"/>
              </w:r>
              <w:r>
                <w:rPr>
                  <w:color w:val="808080" w:themeColor="background1" w:themeShade="80"/>
                </w:rPr>
                <w:t>1</w:t>
              </w:r>
              <w:r w:rsidRPr="00C90388">
                <w:rPr>
                  <w:color w:val="808080" w:themeColor="background1" w:themeShade="80"/>
                </w:rPr>
                <w:fldChar w:fldCharType="end"/>
              </w:r>
            </w:p>
          </w:sdtContent>
        </w:sdt>
      </w:tc>
    </w:tr>
  </w:tbl>
  <w:p w14:paraId="0C1FFDB2" w14:textId="77777777" w:rsidR="007B3081" w:rsidRPr="00DB4F04" w:rsidRDefault="007B3081" w:rsidP="00BE2EA8">
    <w:pPr>
      <w:pStyle w:val="AdresseFusszeile"/>
      <w:tabs>
        <w:tab w:val="right" w:pos="10468"/>
      </w:tabs>
      <w:ind w:right="-8"/>
      <w:rPr>
        <w:b/>
        <w:color w:val="808080" w:themeColor="background1" w:themeShade="80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3D5F59" w14:textId="77777777" w:rsidR="00A3457B" w:rsidRDefault="00A3457B">
      <w:r>
        <w:separator/>
      </w:r>
    </w:p>
  </w:footnote>
  <w:footnote w:type="continuationSeparator" w:id="0">
    <w:p w14:paraId="625458CD" w14:textId="77777777" w:rsidR="00A3457B" w:rsidRDefault="00A3457B">
      <w:r>
        <w:continuationSeparator/>
      </w:r>
    </w:p>
  </w:footnote>
  <w:footnote w:id="1">
    <w:p w14:paraId="0C5768DE" w14:textId="1113CC5F" w:rsidR="009F76B6" w:rsidRPr="009F76B6" w:rsidRDefault="009F76B6">
      <w:pPr>
        <w:pStyle w:val="Funotentext"/>
        <w:rPr>
          <w:rFonts w:ascii="Yantramanav" w:hAnsi="Yantramanav" w:cs="Yantramanav"/>
          <w:sz w:val="16"/>
          <w:szCs w:val="16"/>
        </w:rPr>
      </w:pPr>
      <w:r w:rsidRPr="009F76B6">
        <w:rPr>
          <w:rStyle w:val="Funotenzeichen"/>
          <w:rFonts w:ascii="Yantramanav" w:hAnsi="Yantramanav" w:cs="Yantramanav"/>
          <w:sz w:val="16"/>
          <w:szCs w:val="16"/>
        </w:rPr>
        <w:footnoteRef/>
      </w:r>
      <w:r w:rsidRPr="009F76B6">
        <w:rPr>
          <w:rFonts w:ascii="Yantramanav" w:hAnsi="Yantramanav" w:cs="Yantramanav"/>
          <w:sz w:val="16"/>
          <w:szCs w:val="16"/>
        </w:rPr>
        <w:t xml:space="preserve"> Die/der</w:t>
      </w:r>
      <w:r w:rsidR="004F255F">
        <w:rPr>
          <w:rFonts w:ascii="Yantramanav" w:hAnsi="Yantramanav" w:cs="Yantramanav"/>
          <w:sz w:val="16"/>
          <w:szCs w:val="16"/>
        </w:rPr>
        <w:t xml:space="preserve"> </w:t>
      </w:r>
      <w:r w:rsidRPr="009F76B6">
        <w:rPr>
          <w:rFonts w:ascii="Yantramanav" w:hAnsi="Yantramanav" w:cs="Yantramanav"/>
          <w:sz w:val="16"/>
          <w:szCs w:val="16"/>
        </w:rPr>
        <w:t>Supervisor/in</w:t>
      </w:r>
      <w:r w:rsidR="004F255F">
        <w:rPr>
          <w:rFonts w:ascii="Yantramanav" w:hAnsi="Yantramanav" w:cs="Yantramanav"/>
          <w:sz w:val="16"/>
          <w:szCs w:val="16"/>
        </w:rPr>
        <w:t xml:space="preserve"> </w:t>
      </w:r>
      <w:r w:rsidRPr="009F76B6">
        <w:rPr>
          <w:rFonts w:ascii="Yantramanav" w:hAnsi="Yantramanav" w:cs="Yantramanav"/>
          <w:sz w:val="16"/>
          <w:szCs w:val="16"/>
        </w:rPr>
        <w:t>muss auf der IPA-Liste für Supervisor/innen für die Weiterbildung ASP-Integral, Vertiefungsrichtung Prozessorienierte Psychotherapie aufgeführt sein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D52176" w14:textId="77777777" w:rsidR="00DE09EE" w:rsidRDefault="00542BCB" w:rsidP="00CB237F">
    <w:pPr>
      <w:pStyle w:val="Kopfzeile"/>
      <w:tabs>
        <w:tab w:val="clear" w:pos="4703"/>
        <w:tab w:val="clear" w:pos="9406"/>
        <w:tab w:val="left" w:pos="2260"/>
      </w:tabs>
    </w:pPr>
    <w:r>
      <w:rPr>
        <w:lang w:eastAsia="de-CH"/>
      </w:rPr>
      <w:drawing>
        <wp:inline distT="0" distB="0" distL="0" distR="0" wp14:anchorId="2ECCDB3B" wp14:editId="040323B3">
          <wp:extent cx="1346339" cy="368300"/>
          <wp:effectExtent l="0" t="0" r="0" b="0"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pa-logo-text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577" cy="4304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F71A8FF" w14:textId="77777777" w:rsidR="00542BCB" w:rsidRDefault="00542BCB" w:rsidP="00CB237F">
    <w:pPr>
      <w:pStyle w:val="Kopfzeile"/>
      <w:tabs>
        <w:tab w:val="clear" w:pos="4703"/>
        <w:tab w:val="clear" w:pos="9406"/>
        <w:tab w:val="left" w:pos="226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289A2E" w14:textId="77777777" w:rsidR="00542BCB" w:rsidRDefault="000C13E4">
    <w:pPr>
      <w:pStyle w:val="Kopfzeile"/>
    </w:pPr>
    <w:r>
      <w:rPr>
        <w:lang w:eastAsia="de-CH"/>
      </w:rPr>
      <w:drawing>
        <wp:inline distT="0" distB="0" distL="0" distR="0" wp14:anchorId="077D4C6B" wp14:editId="6CE955CC">
          <wp:extent cx="1346339" cy="368300"/>
          <wp:effectExtent l="0" t="0" r="0" b="0"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pa-logo-text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577" cy="4304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AF8A56" w14:textId="77777777" w:rsidR="00542BCB" w:rsidRDefault="00542BC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CFF4552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EDEBF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BE8646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81C28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05FE23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830D70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CA7A2DD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E9168F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819CD52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87E1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7A6C1B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2006397"/>
    <w:multiLevelType w:val="hybridMultilevel"/>
    <w:tmpl w:val="D6AC3AA8"/>
    <w:lvl w:ilvl="0" w:tplc="E806E0E6">
      <w:numFmt w:val="bullet"/>
      <w:lvlText w:val="-"/>
      <w:lvlJc w:val="left"/>
      <w:pPr>
        <w:ind w:left="720" w:hanging="360"/>
      </w:pPr>
      <w:rPr>
        <w:rFonts w:ascii="Gill Sans Std Light" w:eastAsiaTheme="majorEastAsia" w:hAnsi="Gill Sans Std Light" w:cs="Gill Sans Std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F6950"/>
    <w:multiLevelType w:val="hybridMultilevel"/>
    <w:tmpl w:val="F61AF0CC"/>
    <w:lvl w:ilvl="0" w:tplc="E806E0E6">
      <w:numFmt w:val="bullet"/>
      <w:lvlText w:val="-"/>
      <w:lvlJc w:val="left"/>
      <w:pPr>
        <w:ind w:left="720" w:hanging="360"/>
      </w:pPr>
      <w:rPr>
        <w:rFonts w:ascii="Gill Sans Std Light" w:eastAsiaTheme="majorEastAsia" w:hAnsi="Gill Sans Std Light" w:cs="Gill Sans Std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5F1D8E"/>
    <w:multiLevelType w:val="hybridMultilevel"/>
    <w:tmpl w:val="D14AA52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D57121"/>
    <w:multiLevelType w:val="hybridMultilevel"/>
    <w:tmpl w:val="BB4A9E3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A45C88"/>
    <w:multiLevelType w:val="hybridMultilevel"/>
    <w:tmpl w:val="2656173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C368C8"/>
    <w:multiLevelType w:val="hybridMultilevel"/>
    <w:tmpl w:val="548E2CAC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843471"/>
    <w:multiLevelType w:val="hybridMultilevel"/>
    <w:tmpl w:val="1AE8BC3C"/>
    <w:lvl w:ilvl="0" w:tplc="9C5868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4926A4"/>
    <w:multiLevelType w:val="hybridMultilevel"/>
    <w:tmpl w:val="51B02B9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B20E50"/>
    <w:multiLevelType w:val="hybridMultilevel"/>
    <w:tmpl w:val="6898F8B8"/>
    <w:lvl w:ilvl="0" w:tplc="08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681ADE"/>
    <w:multiLevelType w:val="hybridMultilevel"/>
    <w:tmpl w:val="0450EDDA"/>
    <w:lvl w:ilvl="0" w:tplc="4B4650B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5E2587"/>
    <w:multiLevelType w:val="hybridMultilevel"/>
    <w:tmpl w:val="05F03252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enturyGothic-Bold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enturyGothic-Bold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enturyGothic-Bold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984754"/>
    <w:multiLevelType w:val="hybridMultilevel"/>
    <w:tmpl w:val="62CA553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F0791C"/>
    <w:multiLevelType w:val="hybridMultilevel"/>
    <w:tmpl w:val="04848AF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DF5964"/>
    <w:multiLevelType w:val="hybridMultilevel"/>
    <w:tmpl w:val="17C67A2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7E73BE"/>
    <w:multiLevelType w:val="hybridMultilevel"/>
    <w:tmpl w:val="1C52EB1A"/>
    <w:lvl w:ilvl="0" w:tplc="9C5868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856502"/>
    <w:multiLevelType w:val="hybridMultilevel"/>
    <w:tmpl w:val="AA527D3A"/>
    <w:lvl w:ilvl="0" w:tplc="62943876">
      <w:start w:val="1"/>
      <w:numFmt w:val="decimal"/>
      <w:pStyle w:val="IPATabelle"/>
      <w:lvlText w:val="%1."/>
      <w:lvlJc w:val="left"/>
      <w:pPr>
        <w:ind w:left="454" w:hanging="454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D91394"/>
    <w:multiLevelType w:val="hybridMultilevel"/>
    <w:tmpl w:val="9A7E6E9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D262A7"/>
    <w:multiLevelType w:val="hybridMultilevel"/>
    <w:tmpl w:val="566249B6"/>
    <w:lvl w:ilvl="0" w:tplc="9C5868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490AC3"/>
    <w:multiLevelType w:val="hybridMultilevel"/>
    <w:tmpl w:val="508A2D1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0671F7"/>
    <w:multiLevelType w:val="hybridMultilevel"/>
    <w:tmpl w:val="985ED6BE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enturyGothic-Bold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enturyGothic-Bold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enturyGothic-Bold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BF55BF"/>
    <w:multiLevelType w:val="hybridMultilevel"/>
    <w:tmpl w:val="DBF4B13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1D5776"/>
    <w:multiLevelType w:val="hybridMultilevel"/>
    <w:tmpl w:val="28EA092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B47C90"/>
    <w:multiLevelType w:val="hybridMultilevel"/>
    <w:tmpl w:val="E072186C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46F1249"/>
    <w:multiLevelType w:val="hybridMultilevel"/>
    <w:tmpl w:val="69AC5304"/>
    <w:lvl w:ilvl="0" w:tplc="BEE609A8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FA650B"/>
    <w:multiLevelType w:val="hybridMultilevel"/>
    <w:tmpl w:val="A970BB5C"/>
    <w:lvl w:ilvl="0" w:tplc="9C5868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ED279B"/>
    <w:multiLevelType w:val="multilevel"/>
    <w:tmpl w:val="4828B5D8"/>
    <w:lvl w:ilvl="0">
      <w:start w:val="1"/>
      <w:numFmt w:val="decimal"/>
      <w:pStyle w:val="Tite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7AEC0533"/>
    <w:multiLevelType w:val="hybridMultilevel"/>
    <w:tmpl w:val="3116A48A"/>
    <w:lvl w:ilvl="0" w:tplc="EBD87DC2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1"/>
  </w:num>
  <w:num w:numId="13">
    <w:abstractNumId w:val="30"/>
  </w:num>
  <w:num w:numId="14">
    <w:abstractNumId w:val="23"/>
  </w:num>
  <w:num w:numId="15">
    <w:abstractNumId w:val="25"/>
  </w:num>
  <w:num w:numId="16">
    <w:abstractNumId w:val="35"/>
  </w:num>
  <w:num w:numId="17">
    <w:abstractNumId w:val="28"/>
  </w:num>
  <w:num w:numId="18">
    <w:abstractNumId w:val="27"/>
  </w:num>
  <w:num w:numId="19">
    <w:abstractNumId w:val="22"/>
  </w:num>
  <w:num w:numId="20">
    <w:abstractNumId w:val="20"/>
  </w:num>
  <w:num w:numId="21">
    <w:abstractNumId w:val="18"/>
  </w:num>
  <w:num w:numId="22">
    <w:abstractNumId w:val="31"/>
  </w:num>
  <w:num w:numId="23">
    <w:abstractNumId w:val="13"/>
  </w:num>
  <w:num w:numId="24">
    <w:abstractNumId w:val="14"/>
  </w:num>
  <w:num w:numId="25">
    <w:abstractNumId w:val="34"/>
  </w:num>
  <w:num w:numId="26">
    <w:abstractNumId w:val="15"/>
  </w:num>
  <w:num w:numId="27">
    <w:abstractNumId w:val="24"/>
  </w:num>
  <w:num w:numId="28">
    <w:abstractNumId w:val="26"/>
  </w:num>
  <w:num w:numId="29">
    <w:abstractNumId w:val="17"/>
  </w:num>
  <w:num w:numId="30">
    <w:abstractNumId w:val="11"/>
  </w:num>
  <w:num w:numId="31">
    <w:abstractNumId w:val="12"/>
  </w:num>
  <w:num w:numId="32">
    <w:abstractNumId w:val="37"/>
  </w:num>
  <w:num w:numId="33">
    <w:abstractNumId w:val="36"/>
  </w:num>
  <w:num w:numId="34">
    <w:abstractNumId w:val="29"/>
  </w:num>
  <w:num w:numId="35">
    <w:abstractNumId w:val="33"/>
  </w:num>
  <w:num w:numId="36">
    <w:abstractNumId w:val="32"/>
  </w:num>
  <w:num w:numId="37">
    <w:abstractNumId w:val="19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embedSystemFonts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comments" w:enforcement="1" w:cryptProviderType="rsaAES" w:cryptAlgorithmClass="hash" w:cryptAlgorithmType="typeAny" w:cryptAlgorithmSid="14" w:cryptSpinCount="100000" w:hash="tCMWKeZupx26/lAq9ycnoMQlKJrMmqj6BiQ8miqwT8M2wsmWjNHO9huG4L0NQ+5Gk1HlRoVrGwm3nZvDK3XRwg==" w:salt="D+wN5PK49Iy7VDJvrFj/BQ==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3E4"/>
    <w:rsid w:val="00004101"/>
    <w:rsid w:val="00017995"/>
    <w:rsid w:val="00025FAA"/>
    <w:rsid w:val="00026D69"/>
    <w:rsid w:val="0003635D"/>
    <w:rsid w:val="000467DB"/>
    <w:rsid w:val="000529C4"/>
    <w:rsid w:val="00064714"/>
    <w:rsid w:val="00080137"/>
    <w:rsid w:val="0008529C"/>
    <w:rsid w:val="00091A51"/>
    <w:rsid w:val="00093ED0"/>
    <w:rsid w:val="00095510"/>
    <w:rsid w:val="000A702C"/>
    <w:rsid w:val="000B6193"/>
    <w:rsid w:val="000C13E4"/>
    <w:rsid w:val="000C63CC"/>
    <w:rsid w:val="000D050D"/>
    <w:rsid w:val="000D5097"/>
    <w:rsid w:val="000E6D74"/>
    <w:rsid w:val="00101D46"/>
    <w:rsid w:val="001068CB"/>
    <w:rsid w:val="001156EB"/>
    <w:rsid w:val="001250DD"/>
    <w:rsid w:val="001336C5"/>
    <w:rsid w:val="0014644D"/>
    <w:rsid w:val="001562F5"/>
    <w:rsid w:val="00156357"/>
    <w:rsid w:val="00173C36"/>
    <w:rsid w:val="0019763C"/>
    <w:rsid w:val="001A712E"/>
    <w:rsid w:val="001D408D"/>
    <w:rsid w:val="001E0D6B"/>
    <w:rsid w:val="001E35B5"/>
    <w:rsid w:val="002313ED"/>
    <w:rsid w:val="00241167"/>
    <w:rsid w:val="00241D80"/>
    <w:rsid w:val="0024351C"/>
    <w:rsid w:val="00253E47"/>
    <w:rsid w:val="00260D21"/>
    <w:rsid w:val="002631D8"/>
    <w:rsid w:val="002746E3"/>
    <w:rsid w:val="00275413"/>
    <w:rsid w:val="002816CB"/>
    <w:rsid w:val="00281B68"/>
    <w:rsid w:val="00291D6C"/>
    <w:rsid w:val="002A1A65"/>
    <w:rsid w:val="002B3BE0"/>
    <w:rsid w:val="002B7A2B"/>
    <w:rsid w:val="002C6938"/>
    <w:rsid w:val="002D1594"/>
    <w:rsid w:val="002E0726"/>
    <w:rsid w:val="002E0E8D"/>
    <w:rsid w:val="002F0C5E"/>
    <w:rsid w:val="002F10F2"/>
    <w:rsid w:val="002F3D26"/>
    <w:rsid w:val="00323E54"/>
    <w:rsid w:val="00330DF4"/>
    <w:rsid w:val="0033749D"/>
    <w:rsid w:val="003457EC"/>
    <w:rsid w:val="003459F2"/>
    <w:rsid w:val="003572B9"/>
    <w:rsid w:val="003608D6"/>
    <w:rsid w:val="00386705"/>
    <w:rsid w:val="00387282"/>
    <w:rsid w:val="0039040E"/>
    <w:rsid w:val="003B13FB"/>
    <w:rsid w:val="003C1BE5"/>
    <w:rsid w:val="003D6E3D"/>
    <w:rsid w:val="003E413D"/>
    <w:rsid w:val="00400955"/>
    <w:rsid w:val="00405774"/>
    <w:rsid w:val="0041169F"/>
    <w:rsid w:val="00411E2F"/>
    <w:rsid w:val="00417E79"/>
    <w:rsid w:val="0043153D"/>
    <w:rsid w:val="0044780B"/>
    <w:rsid w:val="004649F1"/>
    <w:rsid w:val="00464B07"/>
    <w:rsid w:val="0046652E"/>
    <w:rsid w:val="00466D06"/>
    <w:rsid w:val="0047471A"/>
    <w:rsid w:val="00477D0C"/>
    <w:rsid w:val="004A3736"/>
    <w:rsid w:val="004D1F25"/>
    <w:rsid w:val="004E0508"/>
    <w:rsid w:val="004E6A1F"/>
    <w:rsid w:val="004F255F"/>
    <w:rsid w:val="004F5135"/>
    <w:rsid w:val="00504CA5"/>
    <w:rsid w:val="00506DC7"/>
    <w:rsid w:val="00510A78"/>
    <w:rsid w:val="0053659D"/>
    <w:rsid w:val="00542BCB"/>
    <w:rsid w:val="00546A44"/>
    <w:rsid w:val="005531B7"/>
    <w:rsid w:val="00555D09"/>
    <w:rsid w:val="00560CF6"/>
    <w:rsid w:val="00574153"/>
    <w:rsid w:val="00575289"/>
    <w:rsid w:val="00575BA3"/>
    <w:rsid w:val="00581AA2"/>
    <w:rsid w:val="005853E9"/>
    <w:rsid w:val="00586DE4"/>
    <w:rsid w:val="0058752E"/>
    <w:rsid w:val="00587D59"/>
    <w:rsid w:val="00594373"/>
    <w:rsid w:val="005B29ED"/>
    <w:rsid w:val="005C1208"/>
    <w:rsid w:val="005C4006"/>
    <w:rsid w:val="005C4BD0"/>
    <w:rsid w:val="005D633C"/>
    <w:rsid w:val="005E4F65"/>
    <w:rsid w:val="005F0ADB"/>
    <w:rsid w:val="005F39C8"/>
    <w:rsid w:val="005F3E54"/>
    <w:rsid w:val="005F6BF3"/>
    <w:rsid w:val="005F754E"/>
    <w:rsid w:val="006002DC"/>
    <w:rsid w:val="00602F2E"/>
    <w:rsid w:val="0060357D"/>
    <w:rsid w:val="006048D5"/>
    <w:rsid w:val="00622A96"/>
    <w:rsid w:val="00641EA8"/>
    <w:rsid w:val="006440E5"/>
    <w:rsid w:val="00651342"/>
    <w:rsid w:val="0065561F"/>
    <w:rsid w:val="00692B99"/>
    <w:rsid w:val="0069459A"/>
    <w:rsid w:val="006971A9"/>
    <w:rsid w:val="006C1ED5"/>
    <w:rsid w:val="006E4ACF"/>
    <w:rsid w:val="006F40D1"/>
    <w:rsid w:val="00703D8C"/>
    <w:rsid w:val="0070576A"/>
    <w:rsid w:val="0070628D"/>
    <w:rsid w:val="0074600B"/>
    <w:rsid w:val="00773C0D"/>
    <w:rsid w:val="007A4870"/>
    <w:rsid w:val="007A6802"/>
    <w:rsid w:val="007B171D"/>
    <w:rsid w:val="007B2A7C"/>
    <w:rsid w:val="007B3081"/>
    <w:rsid w:val="007C32EF"/>
    <w:rsid w:val="007D097A"/>
    <w:rsid w:val="007D1A25"/>
    <w:rsid w:val="007D4554"/>
    <w:rsid w:val="00806FC0"/>
    <w:rsid w:val="00812C0C"/>
    <w:rsid w:val="00822197"/>
    <w:rsid w:val="00822F46"/>
    <w:rsid w:val="00827A93"/>
    <w:rsid w:val="0083195B"/>
    <w:rsid w:val="00831D80"/>
    <w:rsid w:val="00847FC2"/>
    <w:rsid w:val="008502A6"/>
    <w:rsid w:val="00853C04"/>
    <w:rsid w:val="00860686"/>
    <w:rsid w:val="00872A70"/>
    <w:rsid w:val="0088458B"/>
    <w:rsid w:val="00884AE5"/>
    <w:rsid w:val="00885A58"/>
    <w:rsid w:val="00887F6E"/>
    <w:rsid w:val="008A062A"/>
    <w:rsid w:val="008A086B"/>
    <w:rsid w:val="008A1BEB"/>
    <w:rsid w:val="008A2072"/>
    <w:rsid w:val="008A4840"/>
    <w:rsid w:val="008A6C25"/>
    <w:rsid w:val="008B6439"/>
    <w:rsid w:val="008B65BB"/>
    <w:rsid w:val="008C0A05"/>
    <w:rsid w:val="008D4687"/>
    <w:rsid w:val="008D4A98"/>
    <w:rsid w:val="008D672C"/>
    <w:rsid w:val="00903119"/>
    <w:rsid w:val="00910274"/>
    <w:rsid w:val="00933467"/>
    <w:rsid w:val="0094253E"/>
    <w:rsid w:val="009513C1"/>
    <w:rsid w:val="00960C99"/>
    <w:rsid w:val="00971037"/>
    <w:rsid w:val="009743FB"/>
    <w:rsid w:val="00983676"/>
    <w:rsid w:val="00992AFC"/>
    <w:rsid w:val="009963DB"/>
    <w:rsid w:val="009A2EDF"/>
    <w:rsid w:val="009B41D6"/>
    <w:rsid w:val="009C18E3"/>
    <w:rsid w:val="009D5477"/>
    <w:rsid w:val="009D6FE9"/>
    <w:rsid w:val="009F76B6"/>
    <w:rsid w:val="00A04ABF"/>
    <w:rsid w:val="00A3457B"/>
    <w:rsid w:val="00A42B67"/>
    <w:rsid w:val="00A5592C"/>
    <w:rsid w:val="00A70CDA"/>
    <w:rsid w:val="00A71C71"/>
    <w:rsid w:val="00A759EB"/>
    <w:rsid w:val="00A75A37"/>
    <w:rsid w:val="00A80BFC"/>
    <w:rsid w:val="00A81F2C"/>
    <w:rsid w:val="00A824DE"/>
    <w:rsid w:val="00A861B1"/>
    <w:rsid w:val="00A93E46"/>
    <w:rsid w:val="00AB11BA"/>
    <w:rsid w:val="00AF108F"/>
    <w:rsid w:val="00AF1C29"/>
    <w:rsid w:val="00B103C2"/>
    <w:rsid w:val="00B2601F"/>
    <w:rsid w:val="00B40815"/>
    <w:rsid w:val="00B449A0"/>
    <w:rsid w:val="00B54A3F"/>
    <w:rsid w:val="00B55B62"/>
    <w:rsid w:val="00B569FE"/>
    <w:rsid w:val="00B60ABE"/>
    <w:rsid w:val="00B67505"/>
    <w:rsid w:val="00B823C1"/>
    <w:rsid w:val="00B85648"/>
    <w:rsid w:val="00B94BA1"/>
    <w:rsid w:val="00B957F0"/>
    <w:rsid w:val="00B9594F"/>
    <w:rsid w:val="00BA16E8"/>
    <w:rsid w:val="00BB5AD2"/>
    <w:rsid w:val="00BC3830"/>
    <w:rsid w:val="00BD223A"/>
    <w:rsid w:val="00BD79B8"/>
    <w:rsid w:val="00BE2EA8"/>
    <w:rsid w:val="00C074D4"/>
    <w:rsid w:val="00C4009E"/>
    <w:rsid w:val="00C43FF1"/>
    <w:rsid w:val="00C5293E"/>
    <w:rsid w:val="00C601B0"/>
    <w:rsid w:val="00C61101"/>
    <w:rsid w:val="00C617DB"/>
    <w:rsid w:val="00C70AD6"/>
    <w:rsid w:val="00C86D46"/>
    <w:rsid w:val="00C90388"/>
    <w:rsid w:val="00C920BE"/>
    <w:rsid w:val="00CA205C"/>
    <w:rsid w:val="00CB237F"/>
    <w:rsid w:val="00CB6DD9"/>
    <w:rsid w:val="00CC0795"/>
    <w:rsid w:val="00CC157F"/>
    <w:rsid w:val="00CE717D"/>
    <w:rsid w:val="00CF418C"/>
    <w:rsid w:val="00CF7F09"/>
    <w:rsid w:val="00D229A4"/>
    <w:rsid w:val="00D23D12"/>
    <w:rsid w:val="00D32FE7"/>
    <w:rsid w:val="00D40919"/>
    <w:rsid w:val="00D5433B"/>
    <w:rsid w:val="00D66CEC"/>
    <w:rsid w:val="00D87B36"/>
    <w:rsid w:val="00D90497"/>
    <w:rsid w:val="00D90A8E"/>
    <w:rsid w:val="00D91103"/>
    <w:rsid w:val="00D93EE9"/>
    <w:rsid w:val="00DB15B2"/>
    <w:rsid w:val="00DB4F04"/>
    <w:rsid w:val="00DD0EB4"/>
    <w:rsid w:val="00DD4FC7"/>
    <w:rsid w:val="00DD7FE4"/>
    <w:rsid w:val="00DE02BF"/>
    <w:rsid w:val="00DE09EE"/>
    <w:rsid w:val="00E00598"/>
    <w:rsid w:val="00E0594B"/>
    <w:rsid w:val="00E1046C"/>
    <w:rsid w:val="00E334B7"/>
    <w:rsid w:val="00E411D1"/>
    <w:rsid w:val="00E54138"/>
    <w:rsid w:val="00E57D4C"/>
    <w:rsid w:val="00E61DC6"/>
    <w:rsid w:val="00E62944"/>
    <w:rsid w:val="00E65602"/>
    <w:rsid w:val="00E71C78"/>
    <w:rsid w:val="00E72981"/>
    <w:rsid w:val="00E76103"/>
    <w:rsid w:val="00E82562"/>
    <w:rsid w:val="00E87F68"/>
    <w:rsid w:val="00E91AD6"/>
    <w:rsid w:val="00E91F3A"/>
    <w:rsid w:val="00EC5D84"/>
    <w:rsid w:val="00EC6F6F"/>
    <w:rsid w:val="00EE4356"/>
    <w:rsid w:val="00F034D5"/>
    <w:rsid w:val="00F10AC1"/>
    <w:rsid w:val="00F2493B"/>
    <w:rsid w:val="00F40807"/>
    <w:rsid w:val="00F422C1"/>
    <w:rsid w:val="00F52090"/>
    <w:rsid w:val="00F55A93"/>
    <w:rsid w:val="00F6792F"/>
    <w:rsid w:val="00F81332"/>
    <w:rsid w:val="00F820F0"/>
    <w:rsid w:val="00F85986"/>
    <w:rsid w:val="00F85CC1"/>
    <w:rsid w:val="00F9155E"/>
    <w:rsid w:val="00FB401F"/>
    <w:rsid w:val="00FC26E8"/>
    <w:rsid w:val="00FD1C46"/>
    <w:rsid w:val="00FF364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1518F79"/>
  <w15:docId w15:val="{79ED239C-6D38-484B-A446-0A1674FFF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Times New Roman"/>
        <w:sz w:val="24"/>
        <w:szCs w:val="24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C13E4"/>
    <w:pPr>
      <w:spacing w:after="160" w:line="259" w:lineRule="auto"/>
    </w:pPr>
    <w:rPr>
      <w:rFonts w:asciiTheme="minorHAnsi" w:eastAsiaTheme="minorHAnsi" w:hAnsiTheme="minorHAnsi" w:cstheme="minorBidi"/>
      <w:noProof/>
      <w:sz w:val="22"/>
      <w:szCs w:val="22"/>
      <w:lang w:val="de-CH" w:eastAsia="en-US"/>
    </w:rPr>
  </w:style>
  <w:style w:type="paragraph" w:styleId="berschrift1">
    <w:name w:val="heading 1"/>
    <w:aliases w:val="Vertrag Überschrift1"/>
    <w:basedOn w:val="Standard"/>
    <w:next w:val="Standard"/>
    <w:link w:val="berschrift1Zchn"/>
    <w:qFormat/>
    <w:rsid w:val="003B13FB"/>
    <w:pPr>
      <w:keepNext/>
      <w:spacing w:before="200"/>
      <w:contextualSpacing/>
      <w:outlineLvl w:val="0"/>
    </w:pPr>
    <w:rPr>
      <w:rFonts w:ascii="Yantramanav Medium" w:eastAsia="Times New Roman" w:hAnsi="Yantramanav Medium"/>
      <w:lang w:val="en-GB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466D0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466D0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063FD"/>
    <w:pPr>
      <w:tabs>
        <w:tab w:val="center" w:pos="4703"/>
        <w:tab w:val="right" w:pos="940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063FD"/>
  </w:style>
  <w:style w:type="paragraph" w:styleId="Fuzeile">
    <w:name w:val="footer"/>
    <w:basedOn w:val="Standard"/>
    <w:link w:val="FuzeileZchn"/>
    <w:uiPriority w:val="99"/>
    <w:unhideWhenUsed/>
    <w:rsid w:val="005063FD"/>
    <w:pPr>
      <w:tabs>
        <w:tab w:val="center" w:pos="4703"/>
        <w:tab w:val="right" w:pos="940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063FD"/>
  </w:style>
  <w:style w:type="table" w:styleId="Tabellenraster">
    <w:name w:val="Table Grid"/>
    <w:basedOn w:val="NormaleTabelle"/>
    <w:uiPriority w:val="39"/>
    <w:rsid w:val="005063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infacherAbsatz">
    <w:name w:val="[Einfacher Absatz]"/>
    <w:basedOn w:val="Standard"/>
    <w:uiPriority w:val="99"/>
    <w:rsid w:val="005063FD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7987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7987"/>
    <w:rPr>
      <w:rFonts w:ascii="Lucida Grande" w:hAnsi="Lucida Grande" w:cs="Lucida Grande"/>
      <w:sz w:val="18"/>
      <w:szCs w:val="18"/>
    </w:rPr>
  </w:style>
  <w:style w:type="character" w:customStyle="1" w:styleId="berschrift1Zchn">
    <w:name w:val="Überschrift 1 Zchn"/>
    <w:aliases w:val="Vertrag Überschrift1 Zchn"/>
    <w:basedOn w:val="Absatz-Standardschriftart"/>
    <w:link w:val="berschrift1"/>
    <w:rsid w:val="003B13FB"/>
    <w:rPr>
      <w:rFonts w:ascii="Yantramanav Medium" w:eastAsia="Times New Roman" w:hAnsi="Yantramanav Medium"/>
      <w:sz w:val="24"/>
      <w:szCs w:val="22"/>
      <w:lang w:val="en-GB" w:eastAsia="en-US"/>
    </w:rPr>
  </w:style>
  <w:style w:type="paragraph" w:styleId="Funotentext">
    <w:name w:val="footnote text"/>
    <w:basedOn w:val="Standard"/>
    <w:link w:val="FunotentextZchn"/>
    <w:semiHidden/>
    <w:unhideWhenUsed/>
    <w:rsid w:val="00257292"/>
    <w:rPr>
      <w:rFonts w:ascii="Times New Roman" w:eastAsia="Times New Roman" w:hAnsi="Times New Roman"/>
    </w:rPr>
  </w:style>
  <w:style w:type="character" w:customStyle="1" w:styleId="FunotentextZchn">
    <w:name w:val="Fußnotentext Zchn"/>
    <w:basedOn w:val="Absatz-Standardschriftart"/>
    <w:link w:val="Funotentext"/>
    <w:semiHidden/>
    <w:rsid w:val="00257292"/>
    <w:rPr>
      <w:rFonts w:ascii="Times New Roman" w:eastAsia="Times New Roman" w:hAnsi="Times New Roman" w:cs="Times New Roman"/>
    </w:rPr>
  </w:style>
  <w:style w:type="character" w:styleId="Funotenzeichen">
    <w:name w:val="footnote reference"/>
    <w:semiHidden/>
    <w:unhideWhenUsed/>
    <w:rsid w:val="00257292"/>
    <w:rPr>
      <w:vertAlign w:val="superscript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F81332"/>
    <w:rPr>
      <w:rFonts w:ascii="Lucida Grande" w:hAnsi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F81332"/>
    <w:rPr>
      <w:rFonts w:ascii="Lucida Grande" w:hAnsi="Lucida Grande"/>
      <w:sz w:val="24"/>
      <w:szCs w:val="24"/>
      <w:lang w:eastAsia="en-US"/>
    </w:rPr>
  </w:style>
  <w:style w:type="character" w:styleId="Seitenzahl">
    <w:name w:val="page number"/>
    <w:basedOn w:val="Absatz-Standardschriftart"/>
    <w:uiPriority w:val="99"/>
    <w:semiHidden/>
    <w:unhideWhenUsed/>
    <w:rsid w:val="00B103C2"/>
  </w:style>
  <w:style w:type="character" w:styleId="Hyperlink">
    <w:name w:val="Hyperlink"/>
    <w:basedOn w:val="Absatz-Standardschriftart"/>
    <w:uiPriority w:val="99"/>
    <w:unhideWhenUsed/>
    <w:rsid w:val="00992AFC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4F5135"/>
    <w:pPr>
      <w:ind w:left="454"/>
      <w:contextualSpacing/>
    </w:pPr>
  </w:style>
  <w:style w:type="paragraph" w:styleId="Titel">
    <w:name w:val="Title"/>
    <w:aliases w:val="Titel 1"/>
    <w:basedOn w:val="Standard"/>
    <w:next w:val="Standard"/>
    <w:link w:val="TitelZchn"/>
    <w:autoRedefine/>
    <w:uiPriority w:val="10"/>
    <w:rsid w:val="002F0C5E"/>
    <w:pPr>
      <w:numPr>
        <w:numId w:val="33"/>
      </w:numPr>
      <w:spacing w:after="200"/>
      <w:ind w:left="426" w:hanging="426"/>
      <w:contextualSpacing/>
    </w:pPr>
    <w:rPr>
      <w:rFonts w:ascii="Yantramanav Medium" w:eastAsiaTheme="majorEastAsia" w:hAnsi="Yantramanav Medium" w:cstheme="majorBidi"/>
      <w:spacing w:val="-10"/>
      <w:kern w:val="28"/>
      <w:sz w:val="28"/>
      <w:szCs w:val="56"/>
    </w:rPr>
  </w:style>
  <w:style w:type="character" w:customStyle="1" w:styleId="TitelZchn">
    <w:name w:val="Titel Zchn"/>
    <w:aliases w:val="Titel 1 Zchn"/>
    <w:basedOn w:val="Absatz-Standardschriftart"/>
    <w:link w:val="Titel"/>
    <w:uiPriority w:val="10"/>
    <w:rsid w:val="002F0C5E"/>
    <w:rPr>
      <w:rFonts w:ascii="Yantramanav Medium" w:eastAsiaTheme="majorEastAsia" w:hAnsi="Yantramanav Medium" w:cstheme="majorBidi"/>
      <w:spacing w:val="-10"/>
      <w:kern w:val="28"/>
      <w:sz w:val="28"/>
      <w:szCs w:val="56"/>
      <w:lang w:eastAsia="en-US"/>
    </w:rPr>
  </w:style>
  <w:style w:type="paragraph" w:customStyle="1" w:styleId="AdresseFusszeile">
    <w:name w:val="Adresse Fusszeile"/>
    <w:basedOn w:val="EinfacherAbsatz"/>
    <w:qFormat/>
    <w:rsid w:val="00884AE5"/>
    <w:pPr>
      <w:tabs>
        <w:tab w:val="left" w:pos="560"/>
      </w:tabs>
      <w:spacing w:line="264" w:lineRule="auto"/>
      <w:ind w:right="360"/>
    </w:pPr>
    <w:rPr>
      <w:rFonts w:ascii="Yantramanav" w:hAnsi="Yantramanav" w:cs="CenturyGothic-Bold"/>
      <w:bCs/>
      <w:sz w:val="16"/>
      <w:szCs w:val="13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4F5135"/>
    <w:rPr>
      <w:color w:val="605E5C"/>
      <w:shd w:val="clear" w:color="auto" w:fill="E1DFDD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66D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466D06"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en-US"/>
    </w:rPr>
  </w:style>
  <w:style w:type="character" w:customStyle="1" w:styleId="apple-converted-space">
    <w:name w:val="apple-converted-space"/>
    <w:basedOn w:val="Absatz-Standardschriftart"/>
    <w:rsid w:val="00504CA5"/>
  </w:style>
  <w:style w:type="paragraph" w:customStyle="1" w:styleId="IPATabelle">
    <w:name w:val="IPA Tabelle"/>
    <w:basedOn w:val="Standard"/>
    <w:qFormat/>
    <w:rsid w:val="003459F2"/>
    <w:pPr>
      <w:numPr>
        <w:numId w:val="28"/>
      </w:numPr>
      <w:spacing w:before="120" w:after="120"/>
    </w:p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091A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60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3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6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stitut-prozessarbeit.ch" TargetMode="External"/><Relationship Id="rId1" Type="http://schemas.openxmlformats.org/officeDocument/2006/relationships/hyperlink" Target="mailto:info@institut-prozessarbeit.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gpop\Documents\Benutzerdefinierte%20Office-Vorlagen\Vorlage_IPA.dotx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65027-C4B3-4F71-ADF0-735D2C8EE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Vorlage_IPA.dotx</Template>
  <TotalTime>0</TotalTime>
  <Pages>1</Pages>
  <Words>88</Words>
  <Characters>561</Characters>
  <Application>Microsoft Office Word</Application>
  <DocSecurity>8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xx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Zentrum Prozessarbei</dc:creator>
  <cp:lastModifiedBy>IPA Zuerich Admin</cp:lastModifiedBy>
  <cp:revision>2</cp:revision>
  <cp:lastPrinted>2021-01-25T11:13:00Z</cp:lastPrinted>
  <dcterms:created xsi:type="dcterms:W3CDTF">2021-01-29T11:33:00Z</dcterms:created>
  <dcterms:modified xsi:type="dcterms:W3CDTF">2021-01-29T11:33:00Z</dcterms:modified>
</cp:coreProperties>
</file>