
<file path=[Content_Types].xml><?xml version="1.0" encoding="utf-8"?>
<Types xmlns="http://schemas.openxmlformats.org/package/2006/content-types">
  <Default Extension="gif" ContentType="image/gi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0BA91D" w14:textId="77777777" w:rsidR="00E13189" w:rsidRPr="00C1056E" w:rsidRDefault="00E13189" w:rsidP="00B76725">
      <w:pPr>
        <w:pStyle w:val="1IPATitel"/>
        <w:rPr>
          <w:rFonts w:ascii="Yantramanav" w:hAnsi="Yantramanav"/>
        </w:rPr>
      </w:pPr>
    </w:p>
    <w:p w14:paraId="1D523BA3" w14:textId="2EC21699" w:rsidR="00195066" w:rsidRPr="00C1056E" w:rsidRDefault="00E13189" w:rsidP="00195066">
      <w:pPr>
        <w:rPr>
          <w:rFonts w:ascii="Yantramanav" w:hAnsi="Yantramanav" w:cs="Yantramanav"/>
        </w:rPr>
      </w:pPr>
      <w:r w:rsidRPr="00C1056E">
        <w:rPr>
          <w:rFonts w:ascii="Yantramanav" w:hAnsi="Yantramanav" w:cs="Yantramanav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5C1B2D" wp14:editId="62E5BB31">
                <wp:simplePos x="0" y="0"/>
                <wp:positionH relativeFrom="column">
                  <wp:posOffset>4696037</wp:posOffset>
                </wp:positionH>
                <wp:positionV relativeFrom="paragraph">
                  <wp:posOffset>-668655</wp:posOffset>
                </wp:positionV>
                <wp:extent cx="1566333" cy="1574800"/>
                <wp:effectExtent l="57150" t="19050" r="72390" b="101600"/>
                <wp:wrapNone/>
                <wp:docPr id="121" name="Rechteck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6333" cy="15748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BB458D" id="Rechteck 121" o:spid="_x0000_s1026" style="position:absolute;margin-left:369.75pt;margin-top:-52.65pt;width:123.35pt;height:1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" filled="f" strokecolor="#205867 [1608]" strokeweight=".25pt">
                <v:shadow on="t" color="black" opacity="22937f" origin=",.5" offset="0,.63889mm"/>
              </v:rect>
            </w:pict>
          </mc:Fallback>
        </mc:AlternateContent>
      </w:r>
    </w:p>
    <w:p w14:paraId="160822C1" w14:textId="3F38BFA7" w:rsidR="00195066" w:rsidRPr="00C1056E" w:rsidRDefault="00195066" w:rsidP="00195066">
      <w:pPr>
        <w:rPr>
          <w:rFonts w:ascii="Yantramanav" w:hAnsi="Yantramanav" w:cs="Yantramanav"/>
        </w:rPr>
      </w:pPr>
    </w:p>
    <w:p w14:paraId="52AC43C7" w14:textId="77777777" w:rsidR="00195066" w:rsidRPr="00C1056E" w:rsidRDefault="00195066" w:rsidP="00195066">
      <w:pPr>
        <w:rPr>
          <w:rFonts w:ascii="Yantramanav" w:hAnsi="Yantramanav" w:cs="Yantramanav"/>
        </w:rPr>
      </w:pPr>
    </w:p>
    <w:p w14:paraId="7FD2EE83" w14:textId="77777777" w:rsidR="00195066" w:rsidRPr="00C1056E" w:rsidRDefault="00195066" w:rsidP="00B76725">
      <w:pPr>
        <w:pStyle w:val="1IPATitel"/>
        <w:rPr>
          <w:rFonts w:ascii="Yantramanav" w:hAnsi="Yantramanav"/>
        </w:rPr>
      </w:pPr>
      <w:r w:rsidRPr="00C1056E">
        <w:rPr>
          <w:rFonts w:ascii="Yantramanav" w:hAnsi="Yantramanav"/>
        </w:rPr>
        <w:t xml:space="preserve">Bewerbung zur Aufnahme in </w:t>
      </w:r>
    </w:p>
    <w:p w14:paraId="645FC52A" w14:textId="52C41156" w:rsidR="00195066" w:rsidRPr="00C1056E" w:rsidRDefault="00195066" w:rsidP="00B76725">
      <w:pPr>
        <w:pStyle w:val="1IPATitel"/>
        <w:rPr>
          <w:rFonts w:ascii="Yantramanav" w:hAnsi="Yantramanav"/>
        </w:rPr>
      </w:pPr>
      <w:r w:rsidRPr="00C1056E">
        <w:rPr>
          <w:rFonts w:ascii="Yantramanav" w:hAnsi="Yantramanav"/>
        </w:rPr>
        <w:t>Basis-Lehrgang / Hybrid</w:t>
      </w:r>
    </w:p>
    <w:p w14:paraId="46DA03DB" w14:textId="77777777" w:rsidR="00195066" w:rsidRPr="00C1056E" w:rsidRDefault="00195066" w:rsidP="00195066">
      <w:pPr>
        <w:rPr>
          <w:rFonts w:ascii="Yantramanav" w:hAnsi="Yantramanav" w:cs="Yantramanav"/>
        </w:rPr>
      </w:pPr>
    </w:p>
    <w:p w14:paraId="491BCADA" w14:textId="77777777" w:rsidR="00195066" w:rsidRPr="00C1056E" w:rsidRDefault="00195066" w:rsidP="00195066">
      <w:pPr>
        <w:tabs>
          <w:tab w:val="left" w:pos="6379"/>
        </w:tabs>
        <w:ind w:right="-679"/>
        <w:jc w:val="both"/>
        <w:rPr>
          <w:rFonts w:ascii="Yantramanav" w:hAnsi="Yantramanav" w:cs="Yantramanav"/>
          <w:sz w:val="22"/>
          <w:szCs w:val="22"/>
        </w:rPr>
      </w:pPr>
    </w:p>
    <w:tbl>
      <w:tblPr>
        <w:tblStyle w:val="Tabellenraster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2093"/>
        <w:gridCol w:w="7830"/>
      </w:tblGrid>
      <w:tr w:rsidR="00195066" w:rsidRPr="00C1056E" w14:paraId="3E291A41" w14:textId="77777777" w:rsidTr="00E13189">
        <w:trPr>
          <w:trHeight w:val="454"/>
        </w:trPr>
        <w:tc>
          <w:tcPr>
            <w:tcW w:w="2093" w:type="dxa"/>
            <w:hideMark/>
          </w:tcPr>
          <w:p w14:paraId="4A41EAEE" w14:textId="77777777" w:rsidR="00195066" w:rsidRPr="00C1056E" w:rsidRDefault="00195066">
            <w:pPr>
              <w:rPr>
                <w:rFonts w:ascii="Yantramanav" w:hAnsi="Yantramanav" w:cs="Yantramanav"/>
                <w:sz w:val="22"/>
                <w:szCs w:val="22"/>
              </w:rPr>
            </w:pPr>
            <w:permStart w:id="103634349" w:edGrp="everyone" w:colFirst="1" w:colLast="1"/>
            <w:r w:rsidRPr="00C1056E">
              <w:rPr>
                <w:rFonts w:ascii="Yantramanav" w:hAnsi="Yantramanav" w:cs="Yantramanav"/>
                <w:sz w:val="22"/>
                <w:szCs w:val="22"/>
              </w:rPr>
              <w:t>Name</w:t>
            </w:r>
          </w:p>
        </w:tc>
        <w:tc>
          <w:tcPr>
            <w:tcW w:w="7830" w:type="dxa"/>
            <w:tcBorders>
              <w:bottom w:val="single" w:sz="2" w:space="0" w:color="215868" w:themeColor="accent5" w:themeShade="80"/>
            </w:tcBorders>
          </w:tcPr>
          <w:p w14:paraId="5DDE8F37" w14:textId="1383424A" w:rsidR="00195066" w:rsidRPr="00C1056E" w:rsidRDefault="00195066">
            <w:pPr>
              <w:rPr>
                <w:rFonts w:ascii="Yantramanav" w:hAnsi="Yantramanav" w:cs="Yantramanav"/>
                <w:sz w:val="22"/>
                <w:szCs w:val="22"/>
              </w:rPr>
            </w:pPr>
          </w:p>
        </w:tc>
      </w:tr>
      <w:tr w:rsidR="00195066" w:rsidRPr="00C1056E" w14:paraId="07ED0B7A" w14:textId="77777777" w:rsidTr="00E13189">
        <w:trPr>
          <w:trHeight w:val="454"/>
        </w:trPr>
        <w:tc>
          <w:tcPr>
            <w:tcW w:w="2093" w:type="dxa"/>
            <w:hideMark/>
          </w:tcPr>
          <w:p w14:paraId="49E11152" w14:textId="77777777" w:rsidR="00195066" w:rsidRPr="00C1056E" w:rsidRDefault="00195066">
            <w:pPr>
              <w:rPr>
                <w:rFonts w:ascii="Yantramanav" w:hAnsi="Yantramanav" w:cs="Yantramanav"/>
                <w:sz w:val="22"/>
                <w:szCs w:val="22"/>
              </w:rPr>
            </w:pPr>
            <w:permStart w:id="2062818965" w:edGrp="everyone" w:colFirst="1" w:colLast="1"/>
            <w:permEnd w:id="103634349"/>
            <w:r w:rsidRPr="00C1056E">
              <w:rPr>
                <w:rFonts w:ascii="Yantramanav" w:hAnsi="Yantramanav" w:cs="Yantramanav"/>
                <w:sz w:val="22"/>
                <w:szCs w:val="22"/>
              </w:rPr>
              <w:t>Vorname</w:t>
            </w:r>
          </w:p>
        </w:tc>
        <w:tc>
          <w:tcPr>
            <w:tcW w:w="7830" w:type="dxa"/>
            <w:tcBorders>
              <w:top w:val="single" w:sz="2" w:space="0" w:color="215868" w:themeColor="accent5" w:themeShade="80"/>
              <w:bottom w:val="single" w:sz="2" w:space="0" w:color="215868" w:themeColor="accent5" w:themeShade="80"/>
            </w:tcBorders>
          </w:tcPr>
          <w:p w14:paraId="5A624B3B" w14:textId="1A153462" w:rsidR="00195066" w:rsidRPr="00C1056E" w:rsidRDefault="00195066">
            <w:pPr>
              <w:rPr>
                <w:rFonts w:ascii="Yantramanav" w:hAnsi="Yantramanav" w:cs="Yantramanav"/>
                <w:sz w:val="22"/>
                <w:szCs w:val="22"/>
              </w:rPr>
            </w:pPr>
          </w:p>
        </w:tc>
      </w:tr>
      <w:tr w:rsidR="00195066" w:rsidRPr="00C1056E" w14:paraId="186C5693" w14:textId="77777777" w:rsidTr="00E13189">
        <w:trPr>
          <w:trHeight w:val="454"/>
        </w:trPr>
        <w:tc>
          <w:tcPr>
            <w:tcW w:w="2093" w:type="dxa"/>
            <w:hideMark/>
          </w:tcPr>
          <w:p w14:paraId="2BDDF028" w14:textId="77777777" w:rsidR="00195066" w:rsidRPr="00C1056E" w:rsidRDefault="00195066">
            <w:pPr>
              <w:rPr>
                <w:rFonts w:ascii="Yantramanav" w:hAnsi="Yantramanav" w:cs="Yantramanav"/>
                <w:sz w:val="22"/>
                <w:szCs w:val="22"/>
              </w:rPr>
            </w:pPr>
            <w:permStart w:id="1889220470" w:edGrp="everyone" w:colFirst="1" w:colLast="1"/>
            <w:permEnd w:id="2062818965"/>
            <w:r w:rsidRPr="00C1056E">
              <w:rPr>
                <w:rFonts w:ascii="Yantramanav" w:hAnsi="Yantramanav" w:cs="Yantramanav"/>
                <w:sz w:val="22"/>
                <w:szCs w:val="22"/>
              </w:rPr>
              <w:t>Adresse</w:t>
            </w:r>
          </w:p>
        </w:tc>
        <w:tc>
          <w:tcPr>
            <w:tcW w:w="7830" w:type="dxa"/>
            <w:tcBorders>
              <w:top w:val="single" w:sz="2" w:space="0" w:color="215868" w:themeColor="accent5" w:themeShade="80"/>
              <w:bottom w:val="single" w:sz="2" w:space="0" w:color="215868" w:themeColor="accent5" w:themeShade="80"/>
            </w:tcBorders>
          </w:tcPr>
          <w:p w14:paraId="7C530824" w14:textId="64EF7F08" w:rsidR="00195066" w:rsidRPr="00C1056E" w:rsidRDefault="00195066">
            <w:pPr>
              <w:rPr>
                <w:rFonts w:ascii="Yantramanav" w:hAnsi="Yantramanav" w:cs="Yantramanav"/>
                <w:sz w:val="22"/>
                <w:szCs w:val="22"/>
              </w:rPr>
            </w:pPr>
          </w:p>
        </w:tc>
      </w:tr>
      <w:tr w:rsidR="00195066" w:rsidRPr="00C1056E" w14:paraId="0640410B" w14:textId="77777777" w:rsidTr="00E13189">
        <w:trPr>
          <w:trHeight w:val="454"/>
        </w:trPr>
        <w:tc>
          <w:tcPr>
            <w:tcW w:w="2093" w:type="dxa"/>
            <w:hideMark/>
          </w:tcPr>
          <w:p w14:paraId="0F4204DF" w14:textId="77777777" w:rsidR="00195066" w:rsidRPr="00C1056E" w:rsidRDefault="00195066">
            <w:pPr>
              <w:rPr>
                <w:rFonts w:ascii="Yantramanav" w:hAnsi="Yantramanav" w:cs="Yantramanav"/>
                <w:sz w:val="22"/>
                <w:szCs w:val="22"/>
              </w:rPr>
            </w:pPr>
            <w:permStart w:id="888024267" w:edGrp="everyone" w:colFirst="1" w:colLast="1"/>
            <w:permEnd w:id="1889220470"/>
            <w:r w:rsidRPr="00C1056E">
              <w:rPr>
                <w:rFonts w:ascii="Yantramanav" w:hAnsi="Yantramanav" w:cs="Yantramanav"/>
                <w:sz w:val="22"/>
                <w:szCs w:val="22"/>
              </w:rPr>
              <w:t>PLZ / Ort</w:t>
            </w:r>
          </w:p>
        </w:tc>
        <w:tc>
          <w:tcPr>
            <w:tcW w:w="7830" w:type="dxa"/>
            <w:tcBorders>
              <w:top w:val="single" w:sz="2" w:space="0" w:color="215868" w:themeColor="accent5" w:themeShade="80"/>
              <w:bottom w:val="single" w:sz="2" w:space="0" w:color="215868" w:themeColor="accent5" w:themeShade="80"/>
            </w:tcBorders>
          </w:tcPr>
          <w:p w14:paraId="72C18CB7" w14:textId="70F90107" w:rsidR="00195066" w:rsidRPr="00C1056E" w:rsidRDefault="00195066">
            <w:pPr>
              <w:rPr>
                <w:rFonts w:ascii="Yantramanav" w:hAnsi="Yantramanav" w:cs="Yantramanav"/>
                <w:sz w:val="22"/>
                <w:szCs w:val="22"/>
              </w:rPr>
            </w:pPr>
          </w:p>
        </w:tc>
      </w:tr>
      <w:tr w:rsidR="00195066" w:rsidRPr="00C1056E" w14:paraId="6852D439" w14:textId="77777777" w:rsidTr="00E13189">
        <w:trPr>
          <w:trHeight w:val="454"/>
        </w:trPr>
        <w:tc>
          <w:tcPr>
            <w:tcW w:w="2093" w:type="dxa"/>
            <w:hideMark/>
          </w:tcPr>
          <w:p w14:paraId="6A0C0083" w14:textId="77777777" w:rsidR="00195066" w:rsidRPr="00C1056E" w:rsidRDefault="00195066">
            <w:pPr>
              <w:rPr>
                <w:rFonts w:ascii="Yantramanav" w:hAnsi="Yantramanav" w:cs="Yantramanav"/>
                <w:sz w:val="22"/>
                <w:szCs w:val="22"/>
              </w:rPr>
            </w:pPr>
            <w:permStart w:id="1146966573" w:edGrp="everyone" w:colFirst="1" w:colLast="1"/>
            <w:permEnd w:id="888024267"/>
            <w:r w:rsidRPr="00C1056E">
              <w:rPr>
                <w:rFonts w:ascii="Yantramanav" w:hAnsi="Yantramanav" w:cs="Yantramanav"/>
                <w:sz w:val="22"/>
                <w:szCs w:val="22"/>
              </w:rPr>
              <w:t>Telefon</w:t>
            </w:r>
          </w:p>
        </w:tc>
        <w:tc>
          <w:tcPr>
            <w:tcW w:w="7830" w:type="dxa"/>
            <w:tcBorders>
              <w:top w:val="single" w:sz="2" w:space="0" w:color="215868" w:themeColor="accent5" w:themeShade="80"/>
              <w:bottom w:val="single" w:sz="2" w:space="0" w:color="215868" w:themeColor="accent5" w:themeShade="80"/>
            </w:tcBorders>
          </w:tcPr>
          <w:p w14:paraId="697C804C" w14:textId="77777777" w:rsidR="00195066" w:rsidRPr="00C1056E" w:rsidRDefault="00195066">
            <w:pPr>
              <w:rPr>
                <w:rFonts w:ascii="Yantramanav" w:hAnsi="Yantramanav" w:cs="Yantramanav"/>
                <w:sz w:val="22"/>
                <w:szCs w:val="22"/>
              </w:rPr>
            </w:pPr>
          </w:p>
        </w:tc>
      </w:tr>
      <w:tr w:rsidR="00195066" w:rsidRPr="00C1056E" w14:paraId="7835047C" w14:textId="77777777" w:rsidTr="00E13189">
        <w:trPr>
          <w:trHeight w:val="454"/>
        </w:trPr>
        <w:tc>
          <w:tcPr>
            <w:tcW w:w="2093" w:type="dxa"/>
            <w:hideMark/>
          </w:tcPr>
          <w:p w14:paraId="4CA48F22" w14:textId="77777777" w:rsidR="00195066" w:rsidRPr="00C1056E" w:rsidRDefault="00195066">
            <w:pPr>
              <w:rPr>
                <w:rFonts w:ascii="Yantramanav" w:hAnsi="Yantramanav" w:cs="Yantramanav"/>
                <w:sz w:val="22"/>
                <w:szCs w:val="22"/>
              </w:rPr>
            </w:pPr>
            <w:permStart w:id="660232068" w:edGrp="everyone" w:colFirst="1" w:colLast="1"/>
            <w:permEnd w:id="1146966573"/>
            <w:r w:rsidRPr="00C1056E">
              <w:rPr>
                <w:rFonts w:ascii="Yantramanav" w:hAnsi="Yantramanav" w:cs="Yantramanav"/>
                <w:sz w:val="22"/>
                <w:szCs w:val="22"/>
              </w:rPr>
              <w:t xml:space="preserve">Email </w:t>
            </w:r>
          </w:p>
        </w:tc>
        <w:tc>
          <w:tcPr>
            <w:tcW w:w="7830" w:type="dxa"/>
            <w:tcBorders>
              <w:top w:val="single" w:sz="2" w:space="0" w:color="215868" w:themeColor="accent5" w:themeShade="80"/>
              <w:bottom w:val="single" w:sz="2" w:space="0" w:color="215868" w:themeColor="accent5" w:themeShade="80"/>
            </w:tcBorders>
          </w:tcPr>
          <w:p w14:paraId="6013F1ED" w14:textId="2BAE5627" w:rsidR="00195066" w:rsidRPr="00C1056E" w:rsidRDefault="00195066">
            <w:pPr>
              <w:rPr>
                <w:rFonts w:ascii="Yantramanav" w:hAnsi="Yantramanav" w:cs="Yantramanav"/>
                <w:sz w:val="22"/>
                <w:szCs w:val="22"/>
              </w:rPr>
            </w:pPr>
          </w:p>
        </w:tc>
      </w:tr>
      <w:tr w:rsidR="00195066" w:rsidRPr="00C1056E" w14:paraId="4F3B074D" w14:textId="77777777" w:rsidTr="00E13189">
        <w:trPr>
          <w:trHeight w:val="454"/>
        </w:trPr>
        <w:tc>
          <w:tcPr>
            <w:tcW w:w="2093" w:type="dxa"/>
            <w:hideMark/>
          </w:tcPr>
          <w:p w14:paraId="24F9FEC3" w14:textId="77777777" w:rsidR="00195066" w:rsidRPr="00C1056E" w:rsidRDefault="00195066">
            <w:pPr>
              <w:rPr>
                <w:rFonts w:ascii="Yantramanav" w:hAnsi="Yantramanav" w:cs="Yantramanav"/>
                <w:sz w:val="22"/>
                <w:szCs w:val="22"/>
              </w:rPr>
            </w:pPr>
            <w:permStart w:id="136864003" w:edGrp="everyone" w:colFirst="1" w:colLast="1"/>
            <w:permEnd w:id="660232068"/>
            <w:r w:rsidRPr="00C1056E">
              <w:rPr>
                <w:rFonts w:ascii="Yantramanav" w:hAnsi="Yantramanav" w:cs="Yantramanav"/>
                <w:sz w:val="22"/>
                <w:szCs w:val="22"/>
              </w:rPr>
              <w:t>Geburtsdatum</w:t>
            </w:r>
          </w:p>
        </w:tc>
        <w:tc>
          <w:tcPr>
            <w:tcW w:w="7830" w:type="dxa"/>
            <w:tcBorders>
              <w:top w:val="single" w:sz="2" w:space="0" w:color="215868" w:themeColor="accent5" w:themeShade="80"/>
              <w:bottom w:val="single" w:sz="2" w:space="0" w:color="215868" w:themeColor="accent5" w:themeShade="80"/>
            </w:tcBorders>
          </w:tcPr>
          <w:p w14:paraId="25AF401B" w14:textId="77777777" w:rsidR="00195066" w:rsidRPr="00C1056E" w:rsidRDefault="00195066">
            <w:pPr>
              <w:rPr>
                <w:rFonts w:ascii="Yantramanav" w:hAnsi="Yantramanav" w:cs="Yantramanav"/>
                <w:sz w:val="22"/>
                <w:szCs w:val="22"/>
              </w:rPr>
            </w:pPr>
          </w:p>
        </w:tc>
      </w:tr>
      <w:tr w:rsidR="00195066" w:rsidRPr="00C1056E" w14:paraId="2FD5C5B9" w14:textId="77777777" w:rsidTr="00E13189">
        <w:trPr>
          <w:trHeight w:val="454"/>
        </w:trPr>
        <w:tc>
          <w:tcPr>
            <w:tcW w:w="2093" w:type="dxa"/>
            <w:hideMark/>
          </w:tcPr>
          <w:p w14:paraId="2693F75B" w14:textId="77777777" w:rsidR="00195066" w:rsidRPr="00C1056E" w:rsidRDefault="00195066">
            <w:pPr>
              <w:rPr>
                <w:rFonts w:ascii="Yantramanav" w:hAnsi="Yantramanav" w:cs="Yantramanav"/>
                <w:sz w:val="22"/>
                <w:szCs w:val="22"/>
              </w:rPr>
            </w:pPr>
            <w:permStart w:id="613946376" w:edGrp="everyone" w:colFirst="1" w:colLast="1"/>
            <w:permEnd w:id="136864003"/>
            <w:r w:rsidRPr="00C1056E">
              <w:rPr>
                <w:rFonts w:ascii="Yantramanav" w:hAnsi="Yantramanav" w:cs="Yantramanav"/>
                <w:sz w:val="22"/>
                <w:szCs w:val="22"/>
              </w:rPr>
              <w:t>Beruf</w:t>
            </w:r>
          </w:p>
        </w:tc>
        <w:tc>
          <w:tcPr>
            <w:tcW w:w="7830" w:type="dxa"/>
            <w:tcBorders>
              <w:top w:val="single" w:sz="2" w:space="0" w:color="215868" w:themeColor="accent5" w:themeShade="80"/>
              <w:bottom w:val="single" w:sz="2" w:space="0" w:color="215868" w:themeColor="accent5" w:themeShade="80"/>
            </w:tcBorders>
          </w:tcPr>
          <w:p w14:paraId="1585247E" w14:textId="77777777" w:rsidR="00195066" w:rsidRPr="00C1056E" w:rsidRDefault="00195066">
            <w:pPr>
              <w:rPr>
                <w:rFonts w:ascii="Yantramanav" w:hAnsi="Yantramanav" w:cs="Yantramanav"/>
                <w:sz w:val="22"/>
                <w:szCs w:val="22"/>
              </w:rPr>
            </w:pPr>
          </w:p>
        </w:tc>
      </w:tr>
      <w:tr w:rsidR="00195066" w:rsidRPr="00C1056E" w14:paraId="169A96E7" w14:textId="77777777" w:rsidTr="00E13189">
        <w:trPr>
          <w:trHeight w:val="454"/>
        </w:trPr>
        <w:tc>
          <w:tcPr>
            <w:tcW w:w="2093" w:type="dxa"/>
            <w:hideMark/>
          </w:tcPr>
          <w:p w14:paraId="370F1CC7" w14:textId="77777777" w:rsidR="00195066" w:rsidRPr="00C1056E" w:rsidRDefault="00195066">
            <w:pPr>
              <w:rPr>
                <w:rFonts w:ascii="Yantramanav" w:hAnsi="Yantramanav" w:cs="Yantramanav"/>
                <w:sz w:val="22"/>
                <w:szCs w:val="22"/>
              </w:rPr>
            </w:pPr>
            <w:permStart w:id="1279993629" w:edGrp="everyone" w:colFirst="1" w:colLast="1"/>
            <w:permEnd w:id="613946376"/>
            <w:r w:rsidRPr="00C1056E">
              <w:rPr>
                <w:rFonts w:ascii="Yantramanav" w:hAnsi="Yantramanav" w:cs="Yantramanav"/>
                <w:sz w:val="22"/>
                <w:szCs w:val="22"/>
              </w:rPr>
              <w:t>Eintritt per</w:t>
            </w:r>
          </w:p>
        </w:tc>
        <w:tc>
          <w:tcPr>
            <w:tcW w:w="7830" w:type="dxa"/>
            <w:tcBorders>
              <w:top w:val="single" w:sz="2" w:space="0" w:color="215868" w:themeColor="accent5" w:themeShade="80"/>
              <w:bottom w:val="single" w:sz="2" w:space="0" w:color="215868" w:themeColor="accent5" w:themeShade="80"/>
            </w:tcBorders>
          </w:tcPr>
          <w:p w14:paraId="59CFDE93" w14:textId="77777777" w:rsidR="00195066" w:rsidRPr="00C1056E" w:rsidRDefault="00195066">
            <w:pPr>
              <w:rPr>
                <w:rFonts w:ascii="Yantramanav" w:hAnsi="Yantramanav" w:cs="Yantramanav"/>
                <w:sz w:val="22"/>
                <w:szCs w:val="22"/>
              </w:rPr>
            </w:pPr>
          </w:p>
        </w:tc>
      </w:tr>
      <w:permEnd w:id="1279993629"/>
    </w:tbl>
    <w:p w14:paraId="439BEC2B" w14:textId="77777777" w:rsidR="00195066" w:rsidRPr="00C1056E" w:rsidRDefault="00195066" w:rsidP="00195066">
      <w:pPr>
        <w:tabs>
          <w:tab w:val="left" w:pos="6379"/>
        </w:tabs>
        <w:ind w:right="31"/>
        <w:jc w:val="both"/>
        <w:rPr>
          <w:rFonts w:ascii="Yantramanav" w:hAnsi="Yantramanav" w:cs="Yantramanav"/>
          <w:sz w:val="22"/>
          <w:szCs w:val="22"/>
        </w:rPr>
      </w:pPr>
    </w:p>
    <w:p w14:paraId="4FBFF5B4" w14:textId="77777777" w:rsidR="00195066" w:rsidRPr="00C1056E" w:rsidRDefault="00195066" w:rsidP="00195066">
      <w:pPr>
        <w:tabs>
          <w:tab w:val="left" w:pos="6379"/>
        </w:tabs>
        <w:ind w:right="31"/>
        <w:jc w:val="both"/>
        <w:rPr>
          <w:rFonts w:ascii="Yantramanav" w:hAnsi="Yantramanav" w:cs="Yantramanav"/>
          <w:sz w:val="22"/>
          <w:szCs w:val="22"/>
        </w:rPr>
      </w:pPr>
      <w:r w:rsidRPr="00C1056E">
        <w:rPr>
          <w:rFonts w:ascii="Yantramanav" w:hAnsi="Yantramanav" w:cs="Yantramanav"/>
          <w:sz w:val="22"/>
          <w:szCs w:val="22"/>
        </w:rPr>
        <w:t>Bitte beantworten Sie die folgenden Fragen auf einem separaten Blatt und legen Sie es dieser Bewerbung bei.</w:t>
      </w:r>
    </w:p>
    <w:p w14:paraId="1241CA31" w14:textId="77777777" w:rsidR="00195066" w:rsidRPr="00C1056E" w:rsidRDefault="00195066" w:rsidP="00195066">
      <w:pPr>
        <w:tabs>
          <w:tab w:val="left" w:pos="6379"/>
        </w:tabs>
        <w:ind w:right="31"/>
        <w:jc w:val="both"/>
        <w:rPr>
          <w:rFonts w:ascii="Yantramanav" w:hAnsi="Yantramanav" w:cs="Yantramanav"/>
          <w:sz w:val="10"/>
          <w:szCs w:val="10"/>
        </w:rPr>
      </w:pPr>
    </w:p>
    <w:p w14:paraId="00F67E70" w14:textId="77777777" w:rsidR="00195066" w:rsidRPr="00C1056E" w:rsidRDefault="00195066" w:rsidP="00195066">
      <w:pPr>
        <w:pStyle w:val="Listenabsatz"/>
        <w:numPr>
          <w:ilvl w:val="0"/>
          <w:numId w:val="28"/>
        </w:numPr>
        <w:tabs>
          <w:tab w:val="left" w:pos="6379"/>
        </w:tabs>
        <w:ind w:right="31"/>
        <w:jc w:val="both"/>
        <w:rPr>
          <w:rFonts w:ascii="Yantramanav" w:hAnsi="Yantramanav" w:cs="Yantramanav"/>
          <w:sz w:val="22"/>
          <w:szCs w:val="22"/>
        </w:rPr>
      </w:pPr>
      <w:r w:rsidRPr="00C1056E">
        <w:rPr>
          <w:rFonts w:ascii="Yantramanav" w:hAnsi="Yantramanav" w:cs="Yantramanav"/>
          <w:sz w:val="22"/>
          <w:szCs w:val="22"/>
        </w:rPr>
        <w:t>Welches sind Ihre Beweggründe für die Weiterbildung in Prozessarbeit? Was erhoffen Sie sich dadurch für Ihre persönliche Entwicklung?</w:t>
      </w:r>
    </w:p>
    <w:p w14:paraId="0B5D50DA" w14:textId="77777777" w:rsidR="00195066" w:rsidRPr="00C1056E" w:rsidRDefault="00195066" w:rsidP="00195066">
      <w:pPr>
        <w:pStyle w:val="Listenabsatz"/>
        <w:numPr>
          <w:ilvl w:val="0"/>
          <w:numId w:val="28"/>
        </w:numPr>
        <w:tabs>
          <w:tab w:val="left" w:pos="6379"/>
        </w:tabs>
        <w:ind w:right="31"/>
        <w:jc w:val="both"/>
        <w:rPr>
          <w:rFonts w:ascii="Yantramanav" w:hAnsi="Yantramanav" w:cs="Yantramanav"/>
          <w:sz w:val="22"/>
          <w:szCs w:val="22"/>
        </w:rPr>
      </w:pPr>
      <w:r w:rsidRPr="00C1056E">
        <w:rPr>
          <w:rFonts w:ascii="Yantramanav" w:hAnsi="Yantramanav" w:cs="Yantramanav"/>
          <w:sz w:val="22"/>
          <w:szCs w:val="22"/>
        </w:rPr>
        <w:t>Wie können Sie Prozessarbeit in Ihrem Beruf anwenden und wie kann dies Ihre Träume und Ihr Verhältnis zur Welt unterstützen?</w:t>
      </w:r>
    </w:p>
    <w:p w14:paraId="15F37D96" w14:textId="77777777" w:rsidR="00195066" w:rsidRPr="00C1056E" w:rsidRDefault="00195066" w:rsidP="00195066">
      <w:pPr>
        <w:pStyle w:val="Listenabsatz"/>
        <w:numPr>
          <w:ilvl w:val="0"/>
          <w:numId w:val="28"/>
        </w:numPr>
        <w:tabs>
          <w:tab w:val="left" w:pos="6379"/>
        </w:tabs>
        <w:ind w:right="31"/>
        <w:jc w:val="both"/>
        <w:rPr>
          <w:rFonts w:ascii="Yantramanav" w:hAnsi="Yantramanav" w:cs="Yantramanav"/>
          <w:sz w:val="22"/>
          <w:szCs w:val="22"/>
        </w:rPr>
      </w:pPr>
      <w:r w:rsidRPr="00C1056E">
        <w:rPr>
          <w:rFonts w:ascii="Yantramanav" w:hAnsi="Yantramanav" w:cs="Yantramanav"/>
          <w:sz w:val="22"/>
          <w:szCs w:val="22"/>
        </w:rPr>
        <w:t xml:space="preserve">Bitte legen Sie ein kurzes CV bei. Nennen Sie wichtigste Ausbildungen, berufliche Tätigkeit und persönliche Erfahrungen, welche für Sie bedeutungsvoll sind. </w:t>
      </w:r>
    </w:p>
    <w:p w14:paraId="39259FEC" w14:textId="77777777" w:rsidR="00195066" w:rsidRPr="00C1056E" w:rsidRDefault="00195066" w:rsidP="00195066">
      <w:pPr>
        <w:pStyle w:val="Listenabsatz"/>
        <w:numPr>
          <w:ilvl w:val="0"/>
          <w:numId w:val="28"/>
        </w:numPr>
        <w:tabs>
          <w:tab w:val="left" w:pos="6379"/>
        </w:tabs>
        <w:ind w:right="31"/>
        <w:jc w:val="both"/>
        <w:rPr>
          <w:rFonts w:ascii="Yantramanav" w:hAnsi="Yantramanav" w:cs="Yantramanav"/>
          <w:sz w:val="22"/>
          <w:szCs w:val="22"/>
        </w:rPr>
      </w:pPr>
      <w:r w:rsidRPr="00C1056E">
        <w:rPr>
          <w:rFonts w:ascii="Yantramanav" w:hAnsi="Yantramanav" w:cs="Yantramanav"/>
          <w:sz w:val="22"/>
          <w:szCs w:val="22"/>
        </w:rPr>
        <w:t>Wo, wie oder durch wen haben Sie vom Institut für Prozessarbeit erfahren?</w:t>
      </w:r>
    </w:p>
    <w:p w14:paraId="7374FA4F" w14:textId="77777777" w:rsidR="00195066" w:rsidRPr="00C1056E" w:rsidRDefault="00195066" w:rsidP="00195066">
      <w:pPr>
        <w:tabs>
          <w:tab w:val="left" w:pos="6379"/>
        </w:tabs>
        <w:ind w:right="31"/>
        <w:jc w:val="both"/>
        <w:rPr>
          <w:rFonts w:ascii="Yantramanav" w:hAnsi="Yantramanav" w:cs="Yantramanav"/>
          <w:sz w:val="10"/>
          <w:szCs w:val="10"/>
        </w:rPr>
      </w:pPr>
    </w:p>
    <w:p w14:paraId="69B39B7D" w14:textId="77777777" w:rsidR="00195066" w:rsidRPr="00C1056E" w:rsidRDefault="00195066" w:rsidP="00195066">
      <w:pPr>
        <w:tabs>
          <w:tab w:val="left" w:pos="6379"/>
        </w:tabs>
        <w:ind w:right="31"/>
        <w:jc w:val="both"/>
        <w:rPr>
          <w:rFonts w:ascii="Yantramanav" w:hAnsi="Yantramanav" w:cs="Yantramanav"/>
          <w:sz w:val="22"/>
          <w:szCs w:val="22"/>
        </w:rPr>
      </w:pPr>
      <w:r w:rsidRPr="00C1056E">
        <w:rPr>
          <w:rFonts w:ascii="Yantramanav" w:hAnsi="Yantramanav" w:cs="Yantramanav"/>
          <w:sz w:val="22"/>
          <w:szCs w:val="22"/>
        </w:rPr>
        <w:t xml:space="preserve">Die kompletten Unterlagen senden Sie bitte (per PDF) an die Email-Adresse des Instituts für Prozessarbeit: </w:t>
      </w:r>
      <w:hyperlink r:id="rId8" w:history="1">
        <w:r w:rsidRPr="00C1056E">
          <w:rPr>
            <w:rStyle w:val="Hyperlink"/>
            <w:rFonts w:ascii="Yantramanav" w:hAnsi="Yantramanav" w:cs="Yantramanav"/>
            <w:sz w:val="22"/>
            <w:szCs w:val="22"/>
          </w:rPr>
          <w:t>info@institut-prozessarbeit.ch</w:t>
        </w:r>
      </w:hyperlink>
      <w:r w:rsidRPr="00C1056E">
        <w:rPr>
          <w:rFonts w:ascii="Yantramanav" w:hAnsi="Yantramanav" w:cs="Yantramanav"/>
          <w:sz w:val="22"/>
          <w:szCs w:val="22"/>
        </w:rPr>
        <w:t xml:space="preserve"> .</w:t>
      </w:r>
    </w:p>
    <w:p w14:paraId="2A60EEBE" w14:textId="207BB986" w:rsidR="00195066" w:rsidRPr="00C1056E" w:rsidRDefault="00195066" w:rsidP="00195066">
      <w:pPr>
        <w:tabs>
          <w:tab w:val="left" w:pos="2268"/>
          <w:tab w:val="left" w:pos="6379"/>
        </w:tabs>
        <w:ind w:right="31"/>
        <w:jc w:val="both"/>
        <w:outlineLvl w:val="0"/>
        <w:rPr>
          <w:rFonts w:ascii="Yantramanav" w:hAnsi="Yantramanav" w:cs="Yantramanav"/>
          <w:sz w:val="22"/>
          <w:szCs w:val="22"/>
        </w:rPr>
      </w:pPr>
    </w:p>
    <w:p w14:paraId="4588FF41" w14:textId="33B53595" w:rsidR="00E13189" w:rsidRPr="00C1056E" w:rsidRDefault="00E13189" w:rsidP="00195066">
      <w:pPr>
        <w:tabs>
          <w:tab w:val="left" w:pos="2268"/>
          <w:tab w:val="left" w:pos="6379"/>
        </w:tabs>
        <w:ind w:right="31"/>
        <w:jc w:val="both"/>
        <w:outlineLvl w:val="0"/>
        <w:rPr>
          <w:rFonts w:ascii="Yantramanav" w:hAnsi="Yantramanav" w:cs="Yantramanav"/>
          <w:sz w:val="22"/>
          <w:szCs w:val="22"/>
        </w:rPr>
      </w:pPr>
    </w:p>
    <w:p w14:paraId="49D56E38" w14:textId="77777777" w:rsidR="00E13189" w:rsidRPr="00C1056E" w:rsidRDefault="00E13189" w:rsidP="00195066">
      <w:pPr>
        <w:tabs>
          <w:tab w:val="left" w:pos="2268"/>
          <w:tab w:val="left" w:pos="6379"/>
        </w:tabs>
        <w:ind w:right="31"/>
        <w:jc w:val="both"/>
        <w:outlineLvl w:val="0"/>
        <w:rPr>
          <w:rFonts w:ascii="Yantramanav" w:hAnsi="Yantramanav" w:cs="Yantramanav"/>
          <w:sz w:val="22"/>
          <w:szCs w:val="22"/>
        </w:rPr>
      </w:pPr>
    </w:p>
    <w:tbl>
      <w:tblPr>
        <w:tblStyle w:val="Tabellenraster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2093"/>
        <w:gridCol w:w="7830"/>
      </w:tblGrid>
      <w:tr w:rsidR="00E13189" w:rsidRPr="00C1056E" w14:paraId="23D68EAD" w14:textId="77777777" w:rsidTr="00E13189">
        <w:trPr>
          <w:trHeight w:val="454"/>
        </w:trPr>
        <w:tc>
          <w:tcPr>
            <w:tcW w:w="2093" w:type="dxa"/>
            <w:hideMark/>
          </w:tcPr>
          <w:p w14:paraId="055FA6E5" w14:textId="6E115BC8" w:rsidR="00E13189" w:rsidRPr="00C1056E" w:rsidRDefault="00E13189" w:rsidP="007409E3">
            <w:pPr>
              <w:rPr>
                <w:rFonts w:ascii="Yantramanav" w:hAnsi="Yantramanav" w:cs="Yantramanav"/>
                <w:sz w:val="22"/>
                <w:szCs w:val="22"/>
              </w:rPr>
            </w:pPr>
            <w:permStart w:id="1675891805" w:edGrp="everyone" w:colFirst="1" w:colLast="1"/>
            <w:r w:rsidRPr="00C1056E">
              <w:rPr>
                <w:rFonts w:ascii="Yantramanav" w:hAnsi="Yantramanav" w:cs="Yantramanav"/>
                <w:sz w:val="22"/>
                <w:szCs w:val="22"/>
              </w:rPr>
              <w:t>Ort, Datum</w:t>
            </w:r>
          </w:p>
        </w:tc>
        <w:tc>
          <w:tcPr>
            <w:tcW w:w="7830" w:type="dxa"/>
            <w:tcBorders>
              <w:bottom w:val="single" w:sz="2" w:space="0" w:color="215868" w:themeColor="accent5" w:themeShade="80"/>
            </w:tcBorders>
          </w:tcPr>
          <w:p w14:paraId="419247BA" w14:textId="77777777" w:rsidR="00E13189" w:rsidRPr="00C1056E" w:rsidRDefault="00E13189" w:rsidP="007409E3">
            <w:pPr>
              <w:rPr>
                <w:rFonts w:ascii="Yantramanav" w:hAnsi="Yantramanav" w:cs="Yantramanav"/>
                <w:sz w:val="22"/>
                <w:szCs w:val="22"/>
              </w:rPr>
            </w:pPr>
          </w:p>
        </w:tc>
      </w:tr>
      <w:tr w:rsidR="00E13189" w:rsidRPr="00C1056E" w14:paraId="7331C594" w14:textId="77777777" w:rsidTr="00E13189">
        <w:trPr>
          <w:trHeight w:val="454"/>
        </w:trPr>
        <w:tc>
          <w:tcPr>
            <w:tcW w:w="2093" w:type="dxa"/>
            <w:hideMark/>
          </w:tcPr>
          <w:p w14:paraId="792C5018" w14:textId="7ECC62B4" w:rsidR="00E13189" w:rsidRPr="00C1056E" w:rsidRDefault="00E13189" w:rsidP="007409E3">
            <w:pPr>
              <w:rPr>
                <w:rFonts w:ascii="Yantramanav" w:hAnsi="Yantramanav" w:cs="Yantramanav"/>
                <w:sz w:val="22"/>
                <w:szCs w:val="22"/>
              </w:rPr>
            </w:pPr>
            <w:permStart w:id="584211786" w:edGrp="everyone" w:colFirst="1" w:colLast="1"/>
            <w:permEnd w:id="1675891805"/>
            <w:r w:rsidRPr="00C1056E">
              <w:rPr>
                <w:rFonts w:ascii="Yantramanav" w:hAnsi="Yantramanav" w:cs="Yantramanav"/>
                <w:sz w:val="22"/>
                <w:szCs w:val="22"/>
              </w:rPr>
              <w:t>Unterschrift</w:t>
            </w:r>
          </w:p>
        </w:tc>
        <w:tc>
          <w:tcPr>
            <w:tcW w:w="7830" w:type="dxa"/>
            <w:tcBorders>
              <w:top w:val="single" w:sz="2" w:space="0" w:color="215868" w:themeColor="accent5" w:themeShade="80"/>
              <w:bottom w:val="single" w:sz="2" w:space="0" w:color="215868" w:themeColor="accent5" w:themeShade="80"/>
            </w:tcBorders>
          </w:tcPr>
          <w:p w14:paraId="3409B356" w14:textId="77777777" w:rsidR="00E13189" w:rsidRPr="00C1056E" w:rsidRDefault="00E13189" w:rsidP="007409E3">
            <w:pPr>
              <w:rPr>
                <w:rFonts w:ascii="Yantramanav" w:hAnsi="Yantramanav" w:cs="Yantramanav"/>
                <w:sz w:val="22"/>
                <w:szCs w:val="22"/>
              </w:rPr>
            </w:pPr>
          </w:p>
        </w:tc>
      </w:tr>
      <w:permEnd w:id="584211786"/>
    </w:tbl>
    <w:p w14:paraId="3C1ADB28" w14:textId="1BF23310" w:rsidR="00195066" w:rsidRPr="00C1056E" w:rsidRDefault="00195066" w:rsidP="00E13189">
      <w:pPr>
        <w:tabs>
          <w:tab w:val="right" w:pos="9356"/>
        </w:tabs>
        <w:ind w:right="28"/>
        <w:jc w:val="both"/>
        <w:outlineLvl w:val="0"/>
        <w:rPr>
          <w:rFonts w:ascii="Yantramanav" w:hAnsi="Yantramanav" w:cs="Yantramanav"/>
          <w:szCs w:val="20"/>
          <w:u w:val="single"/>
        </w:rPr>
      </w:pPr>
    </w:p>
    <w:sectPr w:rsidR="00195066" w:rsidRPr="00C1056E" w:rsidSect="00B7672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843" w:right="631" w:bottom="1276" w:left="1418" w:header="680" w:footer="24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CD702A" w14:textId="77777777" w:rsidR="00EB7488" w:rsidRDefault="00EB7488">
      <w:r>
        <w:separator/>
      </w:r>
    </w:p>
  </w:endnote>
  <w:endnote w:type="continuationSeparator" w:id="0">
    <w:p w14:paraId="62237383" w14:textId="77777777" w:rsidR="00EB7488" w:rsidRDefault="00EB7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" w:fontKey="{2EF3AACD-D298-41F4-B755-C565C14CBC0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C9F42346-CD58-49D3-8DA7-2C87B49AB736}"/>
    <w:embedBold r:id="rId3" w:fontKey="{7BCD10B7-4B4B-4EA4-BC16-EA413024251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4C5F78A2-1E02-4335-8C89-D50473FC0DEF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36798583-A9F1-42D6-848C-71DF28F6F22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1C2523A3-C0C5-44F1-81C8-9BBD271C44E7}"/>
  </w:font>
  <w:font w:name="Yantramanav Medium">
    <w:altName w:val="Mangal"/>
    <w:charset w:val="00"/>
    <w:family w:val="auto"/>
    <w:pitch w:val="variable"/>
    <w:sig w:usb0="80008003" w:usb1="00000000" w:usb2="00000000" w:usb3="00000000" w:csb0="00000001" w:csb1="00000000"/>
    <w:embedRegular r:id="rId7" w:fontKey="{E81CAAB0-09C9-4879-AE7F-88FE0A9F0049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8" w:fontKey="{BFBC9361-A26A-4193-A01F-774D275BFD1F}"/>
    <w:embedBold r:id="rId9" w:fontKey="{A9187DDD-3592-40AD-BF90-884081289FA4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10" w:fontKey="{32BAFCDF-025D-4BCB-8BB5-B7FBECB0848F}"/>
    <w:embedBold r:id="rId11" w:fontKey="{240818C5-7CF4-47DF-97D8-B111276E1A5F}"/>
  </w:font>
  <w:font w:name="Times-Roman">
    <w:altName w:val="Times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Yantramanav">
    <w:panose1 w:val="02000000000000000000"/>
    <w:charset w:val="00"/>
    <w:family w:val="auto"/>
    <w:pitch w:val="variable"/>
    <w:sig w:usb0="80008003" w:usb1="00000000" w:usb2="00000000" w:usb3="00000000" w:csb0="00000001" w:csb1="00000000"/>
    <w:embedRegular r:id="rId12" w:fontKey="{2B979FCA-C2D8-438B-B4EC-CC1D4DDBD731}"/>
    <w:embedBold r:id="rId13" w:fontKey="{B96A1D13-1040-42B6-9B23-EB1D50C6407D}"/>
  </w:font>
  <w:font w:name="CenturyGothic-Bold">
    <w:altName w:val="Century Gothic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Regular r:id="rId14" w:fontKey="{28EF33CC-A15B-465E-98B8-CD25D63EDE7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Bold r:id="rId15" w:fontKey="{9AE4A549-A2CF-4195-BB9A-ED415FA084B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24A057" w14:textId="77777777" w:rsidR="00C1056E" w:rsidRDefault="00C1056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AB4078" w14:textId="77777777" w:rsidR="00C1056E" w:rsidRDefault="00C1056E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lenraster"/>
      <w:tblW w:w="11199" w:type="dxa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78"/>
      <w:gridCol w:w="4820"/>
      <w:gridCol w:w="3401"/>
    </w:tblGrid>
    <w:tr w:rsidR="009E336B" w:rsidRPr="00C1056E" w14:paraId="36BCC8A8" w14:textId="77777777" w:rsidTr="00B76725">
      <w:tc>
        <w:tcPr>
          <w:tcW w:w="11199" w:type="dxa"/>
          <w:gridSpan w:val="3"/>
          <w:hideMark/>
        </w:tcPr>
        <w:p w14:paraId="1B4EBD31" w14:textId="77777777" w:rsidR="009E336B" w:rsidRPr="00C1056E" w:rsidRDefault="009E336B" w:rsidP="00873711">
          <w:pPr>
            <w:pStyle w:val="AdresseFusszeile"/>
            <w:tabs>
              <w:tab w:val="right" w:pos="8789"/>
            </w:tabs>
            <w:rPr>
              <w:rStyle w:val="Hyperlink"/>
              <w:rFonts w:cs="Yantramanav"/>
              <w:b/>
              <w:bCs w:val="0"/>
              <w:color w:val="7F7F7F" w:themeColor="text1" w:themeTint="80"/>
              <w:u w:val="none"/>
            </w:rPr>
          </w:pPr>
          <w:r w:rsidRPr="00C1056E">
            <w:rPr>
              <w:rStyle w:val="Hyperlink"/>
              <w:rFonts w:cs="Yantramanav"/>
              <w:b/>
              <w:bCs w:val="0"/>
              <w:color w:val="7F7F7F" w:themeColor="text1" w:themeTint="80"/>
              <w:u w:val="none"/>
            </w:rPr>
            <w:t xml:space="preserve">Institut für Prozessarbeit    -    +41 44 451 20 70    -    </w:t>
          </w:r>
          <w:hyperlink r:id="rId1" w:history="1">
            <w:r w:rsidRPr="00C1056E">
              <w:rPr>
                <w:rStyle w:val="Hyperlink"/>
                <w:rFonts w:cs="Yantramanav"/>
                <w:b/>
                <w:bCs w:val="0"/>
                <w:color w:val="7F7F7F" w:themeColor="text1" w:themeTint="80"/>
                <w:u w:val="none"/>
              </w:rPr>
              <w:t>info@institut-prozessarbeit.ch</w:t>
            </w:r>
          </w:hyperlink>
          <w:r w:rsidRPr="00C1056E">
            <w:rPr>
              <w:rStyle w:val="Hyperlink"/>
              <w:rFonts w:cs="Yantramanav"/>
              <w:b/>
              <w:bCs w:val="0"/>
              <w:color w:val="7F7F7F" w:themeColor="text1" w:themeTint="80"/>
              <w:u w:val="none"/>
            </w:rPr>
            <w:t xml:space="preserve">    -    </w:t>
          </w:r>
          <w:hyperlink r:id="rId2" w:history="1">
            <w:r w:rsidRPr="00C1056E">
              <w:rPr>
                <w:rStyle w:val="Hyperlink"/>
                <w:rFonts w:cs="Yantramanav"/>
                <w:b/>
                <w:bCs w:val="0"/>
                <w:color w:val="7F7F7F" w:themeColor="text1" w:themeTint="80"/>
                <w:u w:val="none"/>
              </w:rPr>
              <w:t>www.institut-prozessarbeit.ch</w:t>
            </w:r>
          </w:hyperlink>
        </w:p>
      </w:tc>
    </w:tr>
    <w:tr w:rsidR="009E336B" w:rsidRPr="00C1056E" w14:paraId="3B373616" w14:textId="77777777" w:rsidTr="00163581">
      <w:tc>
        <w:tcPr>
          <w:tcW w:w="2978" w:type="dxa"/>
          <w:tcBorders>
            <w:top w:val="nil"/>
            <w:left w:val="nil"/>
            <w:bottom w:val="nil"/>
            <w:right w:val="single" w:sz="2" w:space="0" w:color="A6A6A6" w:themeColor="background1" w:themeShade="A6"/>
          </w:tcBorders>
          <w:hideMark/>
        </w:tcPr>
        <w:p w14:paraId="036AB64B" w14:textId="77777777" w:rsidR="009E336B" w:rsidRPr="00C1056E" w:rsidRDefault="009E336B" w:rsidP="00873711">
          <w:pPr>
            <w:pStyle w:val="AdresseFusszeile"/>
            <w:tabs>
              <w:tab w:val="right" w:pos="8789"/>
            </w:tabs>
            <w:rPr>
              <w:rFonts w:cs="Yantramanav"/>
              <w:b/>
              <w:color w:val="7F7F7F" w:themeColor="text1" w:themeTint="80"/>
            </w:rPr>
          </w:pPr>
          <w:r w:rsidRPr="00C1056E">
            <w:rPr>
              <w:rFonts w:cs="Yantramanav"/>
              <w:b/>
              <w:color w:val="7F7F7F" w:themeColor="text1" w:themeTint="80"/>
            </w:rPr>
            <w:t>Hauptsitz</w:t>
          </w:r>
        </w:p>
        <w:p w14:paraId="2FE005E2" w14:textId="77777777" w:rsidR="009E336B" w:rsidRPr="00C1056E" w:rsidRDefault="009E336B" w:rsidP="00873711">
          <w:pPr>
            <w:pStyle w:val="AdresseFusszeile"/>
            <w:tabs>
              <w:tab w:val="right" w:pos="8789"/>
            </w:tabs>
            <w:rPr>
              <w:rFonts w:cs="Yantramanav"/>
              <w:bCs w:val="0"/>
              <w:color w:val="7F7F7F" w:themeColor="text1" w:themeTint="80"/>
            </w:rPr>
          </w:pPr>
          <w:r w:rsidRPr="00C1056E">
            <w:rPr>
              <w:rFonts w:cs="Yantramanav"/>
              <w:bCs w:val="0"/>
              <w:color w:val="7F7F7F" w:themeColor="text1" w:themeTint="80"/>
            </w:rPr>
            <w:t>Schöntalstrasse 21</w:t>
          </w:r>
        </w:p>
        <w:p w14:paraId="404E7024" w14:textId="77777777" w:rsidR="009E336B" w:rsidRPr="00C1056E" w:rsidRDefault="009E336B" w:rsidP="00873711">
          <w:pPr>
            <w:pStyle w:val="AdresseFusszeile"/>
            <w:tabs>
              <w:tab w:val="right" w:pos="8789"/>
            </w:tabs>
            <w:rPr>
              <w:rFonts w:cs="Yantramanav"/>
              <w:bCs w:val="0"/>
              <w:color w:val="7F7F7F" w:themeColor="text1" w:themeTint="80"/>
            </w:rPr>
          </w:pPr>
          <w:r w:rsidRPr="00C1056E">
            <w:rPr>
              <w:rFonts w:cs="Yantramanav"/>
              <w:bCs w:val="0"/>
              <w:color w:val="7F7F7F" w:themeColor="text1" w:themeTint="80"/>
            </w:rPr>
            <w:t>8004 Zürich</w:t>
          </w:r>
        </w:p>
      </w:tc>
      <w:tc>
        <w:tcPr>
          <w:tcW w:w="4820" w:type="dxa"/>
          <w:tcBorders>
            <w:top w:val="nil"/>
            <w:left w:val="single" w:sz="2" w:space="0" w:color="A6A6A6" w:themeColor="background1" w:themeShade="A6"/>
            <w:bottom w:val="nil"/>
            <w:right w:val="nil"/>
          </w:tcBorders>
          <w:hideMark/>
        </w:tcPr>
        <w:p w14:paraId="1C30E208" w14:textId="77777777" w:rsidR="009E336B" w:rsidRPr="00C1056E" w:rsidRDefault="009E336B" w:rsidP="00163581">
          <w:pPr>
            <w:pStyle w:val="AdresseFusszeile"/>
            <w:tabs>
              <w:tab w:val="right" w:pos="8789"/>
            </w:tabs>
            <w:ind w:left="913"/>
            <w:rPr>
              <w:rFonts w:cs="Yantramanav"/>
              <w:b/>
              <w:color w:val="7F7F7F" w:themeColor="text1" w:themeTint="80"/>
            </w:rPr>
          </w:pPr>
          <w:r w:rsidRPr="00C1056E">
            <w:rPr>
              <w:rFonts w:cs="Yantramanav"/>
              <w:b/>
              <w:color w:val="7F7F7F" w:themeColor="text1" w:themeTint="80"/>
            </w:rPr>
            <w:t>Geschäftsstelle / Korrespondenzadresse</w:t>
          </w:r>
        </w:p>
        <w:p w14:paraId="1A5C154A" w14:textId="77777777" w:rsidR="009E336B" w:rsidRPr="00C1056E" w:rsidRDefault="009E336B" w:rsidP="00163581">
          <w:pPr>
            <w:pStyle w:val="AdresseFusszeile"/>
            <w:tabs>
              <w:tab w:val="right" w:pos="8789"/>
            </w:tabs>
            <w:ind w:left="913"/>
            <w:rPr>
              <w:rFonts w:cs="Yantramanav"/>
              <w:bCs w:val="0"/>
              <w:color w:val="7F7F7F" w:themeColor="text1" w:themeTint="80"/>
            </w:rPr>
          </w:pPr>
          <w:r w:rsidRPr="00C1056E">
            <w:rPr>
              <w:rFonts w:cs="Yantramanav"/>
              <w:bCs w:val="0"/>
              <w:color w:val="7F7F7F" w:themeColor="text1" w:themeTint="80"/>
            </w:rPr>
            <w:t>Langwiesstrasse 15</w:t>
          </w:r>
        </w:p>
        <w:p w14:paraId="59A97D31" w14:textId="77777777" w:rsidR="009E336B" w:rsidRPr="00C1056E" w:rsidRDefault="009E336B" w:rsidP="00163581">
          <w:pPr>
            <w:pStyle w:val="AdresseFusszeile"/>
            <w:tabs>
              <w:tab w:val="right" w:pos="8789"/>
            </w:tabs>
            <w:ind w:left="913"/>
            <w:rPr>
              <w:rFonts w:cs="Yantramanav"/>
              <w:bCs w:val="0"/>
              <w:color w:val="7F7F7F" w:themeColor="text1" w:themeTint="80"/>
            </w:rPr>
          </w:pPr>
          <w:r w:rsidRPr="00C1056E">
            <w:rPr>
              <w:rFonts w:cs="Yantramanav"/>
              <w:bCs w:val="0"/>
              <w:color w:val="7F7F7F" w:themeColor="text1" w:themeTint="80"/>
            </w:rPr>
            <w:t>8942 Oberrieden</w:t>
          </w:r>
        </w:p>
      </w:tc>
      <w:tc>
        <w:tcPr>
          <w:tcW w:w="3401" w:type="dxa"/>
          <w:vAlign w:val="bottom"/>
          <w:hideMark/>
        </w:tcPr>
        <w:sdt>
          <w:sdtPr>
            <w:rPr>
              <w:rStyle w:val="Seitenzahl"/>
              <w:rFonts w:cs="Yantramanav"/>
              <w:color w:val="7F7F7F" w:themeColor="text1" w:themeTint="80"/>
            </w:rPr>
            <w:id w:val="-2098314259"/>
            <w:docPartObj>
              <w:docPartGallery w:val="Page Numbers (Bottom of Page)"/>
              <w:docPartUnique/>
            </w:docPartObj>
          </w:sdtPr>
          <w:sdtEndPr>
            <w:rPr>
              <w:rStyle w:val="Seitenzahl"/>
            </w:rPr>
          </w:sdtEndPr>
          <w:sdtContent>
            <w:p w14:paraId="56349B50" w14:textId="60DF32A0" w:rsidR="009E336B" w:rsidRPr="00C1056E" w:rsidRDefault="009E336B" w:rsidP="00EA56C7">
              <w:pPr>
                <w:pStyle w:val="AdresseFusszeile"/>
                <w:tabs>
                  <w:tab w:val="right" w:pos="8789"/>
                </w:tabs>
                <w:ind w:right="21"/>
                <w:jc w:val="right"/>
                <w:rPr>
                  <w:rFonts w:cs="Yantramanav"/>
                  <w:bCs w:val="0"/>
                  <w:color w:val="7F7F7F" w:themeColor="text1" w:themeTint="80"/>
                </w:rPr>
              </w:pPr>
              <w:r w:rsidRPr="00C1056E">
                <w:rPr>
                  <w:rStyle w:val="Seitenzahl"/>
                  <w:rFonts w:cs="Yantramanav"/>
                  <w:noProof/>
                  <w:color w:val="7F7F7F" w:themeColor="text1" w:themeTint="80"/>
                </w:rPr>
                <w:t>1</w:t>
              </w:r>
            </w:p>
          </w:sdtContent>
        </w:sdt>
      </w:tc>
    </w:tr>
  </w:tbl>
  <w:p w14:paraId="5022C4A8" w14:textId="77777777" w:rsidR="009E336B" w:rsidRPr="00C1056E" w:rsidRDefault="009E336B" w:rsidP="00244146">
    <w:pPr>
      <w:pStyle w:val="AdresseFusszeile"/>
      <w:tabs>
        <w:tab w:val="right" w:pos="9064"/>
      </w:tabs>
      <w:ind w:right="-8"/>
      <w:rPr>
        <w:rFonts w:cs="Yantramanav"/>
        <w:color w:val="808080" w:themeColor="background1" w:themeShade="80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4A8B92" w14:textId="77777777" w:rsidR="00EB7488" w:rsidRDefault="00EB7488">
      <w:r>
        <w:separator/>
      </w:r>
    </w:p>
  </w:footnote>
  <w:footnote w:type="continuationSeparator" w:id="0">
    <w:p w14:paraId="7B2F372A" w14:textId="77777777" w:rsidR="00EB7488" w:rsidRDefault="00EB74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1E512C" w14:textId="77777777" w:rsidR="00C1056E" w:rsidRDefault="00C1056E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351899" w14:textId="77777777" w:rsidR="00C1056E" w:rsidRDefault="00C1056E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D8B4C3" w14:textId="02B3F96F" w:rsidR="009E336B" w:rsidRDefault="009E336B" w:rsidP="00140943">
    <w:pPr>
      <w:pStyle w:val="Kopfzeile"/>
      <w:ind w:left="-3969"/>
    </w:pPr>
  </w:p>
  <w:p w14:paraId="599B50E0" w14:textId="4CCD4FCD" w:rsidR="009E336B" w:rsidRDefault="009E336B" w:rsidP="00195066">
    <w:pPr>
      <w:pStyle w:val="Kopfzeile"/>
    </w:pPr>
    <w:r>
      <w:rPr>
        <w:noProof/>
        <w:lang w:val="de-CH" w:eastAsia="de-CH"/>
      </w:rPr>
      <w:drawing>
        <wp:inline distT="0" distB="0" distL="0" distR="0" wp14:anchorId="7B7B5C29" wp14:editId="468B984A">
          <wp:extent cx="2654300" cy="726100"/>
          <wp:effectExtent l="0" t="0" r="0" b="0"/>
          <wp:docPr id="136" name="Grafik 1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pa-logo-text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37289" cy="7488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E5994"/>
    <w:multiLevelType w:val="hybridMultilevel"/>
    <w:tmpl w:val="A92A497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A5DD4"/>
    <w:multiLevelType w:val="hybridMultilevel"/>
    <w:tmpl w:val="9E84E042"/>
    <w:lvl w:ilvl="0" w:tplc="FFFFFFFF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2FD4E14"/>
    <w:multiLevelType w:val="hybridMultilevel"/>
    <w:tmpl w:val="224ABA84"/>
    <w:lvl w:ilvl="0" w:tplc="C5B083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BA3CA9"/>
    <w:multiLevelType w:val="hybridMultilevel"/>
    <w:tmpl w:val="A312904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0B48BD"/>
    <w:multiLevelType w:val="hybridMultilevel"/>
    <w:tmpl w:val="A0CC3C66"/>
    <w:lvl w:ilvl="0" w:tplc="C5B083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4A1737"/>
    <w:multiLevelType w:val="hybridMultilevel"/>
    <w:tmpl w:val="8E943CB2"/>
    <w:lvl w:ilvl="0" w:tplc="0807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C8B735D"/>
    <w:multiLevelType w:val="multilevel"/>
    <w:tmpl w:val="86B0B62C"/>
    <w:styleLink w:val="GliederungStandardListe"/>
    <w:lvl w:ilvl="0">
      <w:start w:val="1"/>
      <w:numFmt w:val="none"/>
      <w:pStyle w:val="31Formulartite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32Haupttitel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33TitelBetreffnis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Restart w:val="0"/>
      <w:pStyle w:val="34NumHaupttitel"/>
      <w:lvlText w:val="%5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5">
      <w:start w:val="1"/>
      <w:numFmt w:val="decimal"/>
      <w:pStyle w:val="35Titel11"/>
      <w:lvlText w:val="%5.%6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 w15:restartNumberingAfterBreak="0">
    <w:nsid w:val="0FC6639E"/>
    <w:multiLevelType w:val="hybridMultilevel"/>
    <w:tmpl w:val="F882158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006019"/>
    <w:multiLevelType w:val="hybridMultilevel"/>
    <w:tmpl w:val="CA9A079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F61409"/>
    <w:multiLevelType w:val="hybridMultilevel"/>
    <w:tmpl w:val="18B2DC2C"/>
    <w:lvl w:ilvl="0" w:tplc="FFFFFFFF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EAA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0D37FD"/>
    <w:multiLevelType w:val="hybridMultilevel"/>
    <w:tmpl w:val="57027CC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022175"/>
    <w:multiLevelType w:val="hybridMultilevel"/>
    <w:tmpl w:val="078A7320"/>
    <w:lvl w:ilvl="0" w:tplc="FFFFFFFF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EAA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5043FA"/>
    <w:multiLevelType w:val="hybridMultilevel"/>
    <w:tmpl w:val="2F9265E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132365"/>
    <w:multiLevelType w:val="hybridMultilevel"/>
    <w:tmpl w:val="089CB23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D06AD6"/>
    <w:multiLevelType w:val="hybridMultilevel"/>
    <w:tmpl w:val="A984A3F8"/>
    <w:lvl w:ilvl="0" w:tplc="FFFFFFFF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5E755E7"/>
    <w:multiLevelType w:val="hybridMultilevel"/>
    <w:tmpl w:val="8E50F42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50E55"/>
    <w:multiLevelType w:val="hybridMultilevel"/>
    <w:tmpl w:val="EB023954"/>
    <w:lvl w:ilvl="0" w:tplc="FFFFFFFF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AEAAD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B50D30"/>
    <w:multiLevelType w:val="hybridMultilevel"/>
    <w:tmpl w:val="8C5AD472"/>
    <w:lvl w:ilvl="0" w:tplc="C5B083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871F54"/>
    <w:multiLevelType w:val="hybridMultilevel"/>
    <w:tmpl w:val="2DCC437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802A2"/>
    <w:multiLevelType w:val="hybridMultilevel"/>
    <w:tmpl w:val="4BBCF1E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925A20"/>
    <w:multiLevelType w:val="hybridMultilevel"/>
    <w:tmpl w:val="5440709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EAA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5434DB"/>
    <w:multiLevelType w:val="hybridMultilevel"/>
    <w:tmpl w:val="ED707DB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0736E"/>
    <w:multiLevelType w:val="hybridMultilevel"/>
    <w:tmpl w:val="270C3B5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D47517"/>
    <w:multiLevelType w:val="hybridMultilevel"/>
    <w:tmpl w:val="6DCC993E"/>
    <w:lvl w:ilvl="0" w:tplc="C5B083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A06EE5"/>
    <w:multiLevelType w:val="hybridMultilevel"/>
    <w:tmpl w:val="1E20F21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07123E"/>
    <w:multiLevelType w:val="hybridMultilevel"/>
    <w:tmpl w:val="27A6787A"/>
    <w:lvl w:ilvl="0" w:tplc="FFFFFFFF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85B139E"/>
    <w:multiLevelType w:val="hybridMultilevel"/>
    <w:tmpl w:val="AC3AE1A8"/>
    <w:lvl w:ilvl="0" w:tplc="FFFFFFFF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EAAD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BB6471"/>
    <w:multiLevelType w:val="hybridMultilevel"/>
    <w:tmpl w:val="3DF8E32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856502"/>
    <w:multiLevelType w:val="hybridMultilevel"/>
    <w:tmpl w:val="AA527D3A"/>
    <w:lvl w:ilvl="0" w:tplc="62943876">
      <w:start w:val="1"/>
      <w:numFmt w:val="decimal"/>
      <w:pStyle w:val="IPATabelle"/>
      <w:lvlText w:val="%1."/>
      <w:lvlJc w:val="left"/>
      <w:pPr>
        <w:ind w:left="454" w:hanging="454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775402"/>
    <w:multiLevelType w:val="hybridMultilevel"/>
    <w:tmpl w:val="4136016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143326"/>
    <w:multiLevelType w:val="hybridMultilevel"/>
    <w:tmpl w:val="9574EFA8"/>
    <w:lvl w:ilvl="0" w:tplc="FFFFFFFF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AEAAD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40459EE"/>
    <w:multiLevelType w:val="hybridMultilevel"/>
    <w:tmpl w:val="88BE8B2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1C5A90"/>
    <w:multiLevelType w:val="multilevel"/>
    <w:tmpl w:val="0A1082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3" w15:restartNumberingAfterBreak="0">
    <w:nsid w:val="5ACC1D0F"/>
    <w:multiLevelType w:val="hybridMultilevel"/>
    <w:tmpl w:val="AA064640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A07AF4"/>
    <w:multiLevelType w:val="hybridMultilevel"/>
    <w:tmpl w:val="54D2712C"/>
    <w:lvl w:ilvl="0" w:tplc="C5B0839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E4D7E1F"/>
    <w:multiLevelType w:val="hybridMultilevel"/>
    <w:tmpl w:val="7B40ED2A"/>
    <w:lvl w:ilvl="0" w:tplc="20F49D6A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278581B"/>
    <w:multiLevelType w:val="hybridMultilevel"/>
    <w:tmpl w:val="9FE2138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EAA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F36A6F"/>
    <w:multiLevelType w:val="hybridMultilevel"/>
    <w:tmpl w:val="3A788FF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EAA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D42756"/>
    <w:multiLevelType w:val="hybridMultilevel"/>
    <w:tmpl w:val="70E45F8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BF4684"/>
    <w:multiLevelType w:val="hybridMultilevel"/>
    <w:tmpl w:val="B6A41E9C"/>
    <w:lvl w:ilvl="0" w:tplc="FFFFFFFF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3640B84"/>
    <w:multiLevelType w:val="hybridMultilevel"/>
    <w:tmpl w:val="07709114"/>
    <w:lvl w:ilvl="0" w:tplc="FFFFFFFF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4AD7351"/>
    <w:multiLevelType w:val="hybridMultilevel"/>
    <w:tmpl w:val="65EEE38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DD7FC7"/>
    <w:multiLevelType w:val="hybridMultilevel"/>
    <w:tmpl w:val="8848AC7A"/>
    <w:lvl w:ilvl="0" w:tplc="FFFFFFFF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7305B9"/>
    <w:multiLevelType w:val="hybridMultilevel"/>
    <w:tmpl w:val="8C04DE6A"/>
    <w:lvl w:ilvl="0" w:tplc="C5B083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2"/>
  </w:num>
  <w:num w:numId="3">
    <w:abstractNumId w:val="6"/>
  </w:num>
  <w:num w:numId="4">
    <w:abstractNumId w:val="13"/>
  </w:num>
  <w:num w:numId="5">
    <w:abstractNumId w:val="30"/>
  </w:num>
  <w:num w:numId="6">
    <w:abstractNumId w:val="33"/>
  </w:num>
  <w:num w:numId="7">
    <w:abstractNumId w:val="35"/>
  </w:num>
  <w:num w:numId="8">
    <w:abstractNumId w:val="40"/>
  </w:num>
  <w:num w:numId="9">
    <w:abstractNumId w:val="14"/>
  </w:num>
  <w:num w:numId="10">
    <w:abstractNumId w:val="26"/>
  </w:num>
  <w:num w:numId="11">
    <w:abstractNumId w:val="9"/>
  </w:num>
  <w:num w:numId="12">
    <w:abstractNumId w:val="31"/>
  </w:num>
  <w:num w:numId="13">
    <w:abstractNumId w:val="37"/>
  </w:num>
  <w:num w:numId="14">
    <w:abstractNumId w:val="11"/>
  </w:num>
  <w:num w:numId="15">
    <w:abstractNumId w:val="25"/>
  </w:num>
  <w:num w:numId="16">
    <w:abstractNumId w:val="16"/>
  </w:num>
  <w:num w:numId="17">
    <w:abstractNumId w:val="42"/>
  </w:num>
  <w:num w:numId="18">
    <w:abstractNumId w:val="39"/>
  </w:num>
  <w:num w:numId="19">
    <w:abstractNumId w:val="36"/>
  </w:num>
  <w:num w:numId="20">
    <w:abstractNumId w:val="20"/>
  </w:num>
  <w:num w:numId="21">
    <w:abstractNumId w:val="1"/>
  </w:num>
  <w:num w:numId="22">
    <w:abstractNumId w:val="17"/>
  </w:num>
  <w:num w:numId="23">
    <w:abstractNumId w:val="34"/>
  </w:num>
  <w:num w:numId="24">
    <w:abstractNumId w:val="43"/>
  </w:num>
  <w:num w:numId="25">
    <w:abstractNumId w:val="2"/>
  </w:num>
  <w:num w:numId="26">
    <w:abstractNumId w:val="23"/>
  </w:num>
  <w:num w:numId="27">
    <w:abstractNumId w:val="4"/>
  </w:num>
  <w:num w:numId="2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8"/>
  </w:num>
  <w:num w:numId="31">
    <w:abstractNumId w:val="0"/>
  </w:num>
  <w:num w:numId="32">
    <w:abstractNumId w:val="27"/>
  </w:num>
  <w:num w:numId="33">
    <w:abstractNumId w:val="12"/>
  </w:num>
  <w:num w:numId="34">
    <w:abstractNumId w:val="19"/>
  </w:num>
  <w:num w:numId="35">
    <w:abstractNumId w:val="15"/>
  </w:num>
  <w:num w:numId="36">
    <w:abstractNumId w:val="3"/>
  </w:num>
  <w:num w:numId="37">
    <w:abstractNumId w:val="7"/>
  </w:num>
  <w:num w:numId="38">
    <w:abstractNumId w:val="10"/>
  </w:num>
  <w:num w:numId="39">
    <w:abstractNumId w:val="41"/>
  </w:num>
  <w:num w:numId="40">
    <w:abstractNumId w:val="18"/>
  </w:num>
  <w:num w:numId="41">
    <w:abstractNumId w:val="21"/>
  </w:num>
  <w:num w:numId="42">
    <w:abstractNumId w:val="24"/>
  </w:num>
  <w:num w:numId="43">
    <w:abstractNumId w:val="38"/>
  </w:num>
  <w:num w:numId="44">
    <w:abstractNumId w:val="29"/>
  </w:num>
  <w:num w:numId="45">
    <w:abstractNumId w:val="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embedTrueTypeFonts/>
  <w:embedSystemFonts/>
  <w:proofState w:spelling="clean" w:grammar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readOnly" w:formatting="1" w:enforcement="1" w:cryptProviderType="rsaAES" w:cryptAlgorithmClass="hash" w:cryptAlgorithmType="typeAny" w:cryptAlgorithmSid="14" w:cryptSpinCount="100000" w:hash="DAW1KMASg68OPWu0VsLLlvBjJiOPd5WVl81cIOcgb0Qpr/oNdbm/bNOO7fE2tWIcrOTd247ZUBvUJXc+o6chkQ==" w:salt="RiohhrCHQx+siuimbByvow=="/>
  <w:defaultTabStop w:val="708"/>
  <w:autoHyphenation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2A3"/>
    <w:rsid w:val="00004101"/>
    <w:rsid w:val="0001241B"/>
    <w:rsid w:val="00017995"/>
    <w:rsid w:val="00025FAA"/>
    <w:rsid w:val="00032D9D"/>
    <w:rsid w:val="00034213"/>
    <w:rsid w:val="00037EEE"/>
    <w:rsid w:val="0004608D"/>
    <w:rsid w:val="000467DB"/>
    <w:rsid w:val="00047670"/>
    <w:rsid w:val="000529C4"/>
    <w:rsid w:val="00064714"/>
    <w:rsid w:val="0006475A"/>
    <w:rsid w:val="00066107"/>
    <w:rsid w:val="00080137"/>
    <w:rsid w:val="0008529C"/>
    <w:rsid w:val="00091A51"/>
    <w:rsid w:val="00093ED0"/>
    <w:rsid w:val="00095510"/>
    <w:rsid w:val="000A702C"/>
    <w:rsid w:val="000B1631"/>
    <w:rsid w:val="000B6193"/>
    <w:rsid w:val="000B726F"/>
    <w:rsid w:val="000C63CC"/>
    <w:rsid w:val="000D5097"/>
    <w:rsid w:val="000E1148"/>
    <w:rsid w:val="000E6D74"/>
    <w:rsid w:val="00101D46"/>
    <w:rsid w:val="001068CB"/>
    <w:rsid w:val="0011259C"/>
    <w:rsid w:val="00112645"/>
    <w:rsid w:val="001156EB"/>
    <w:rsid w:val="00115F35"/>
    <w:rsid w:val="00116E09"/>
    <w:rsid w:val="001172CF"/>
    <w:rsid w:val="001336C5"/>
    <w:rsid w:val="00140943"/>
    <w:rsid w:val="00140D92"/>
    <w:rsid w:val="0014644D"/>
    <w:rsid w:val="00152338"/>
    <w:rsid w:val="001562F5"/>
    <w:rsid w:val="00156357"/>
    <w:rsid w:val="00163581"/>
    <w:rsid w:val="00163EBA"/>
    <w:rsid w:val="00173C36"/>
    <w:rsid w:val="00184CA9"/>
    <w:rsid w:val="0018575A"/>
    <w:rsid w:val="00195066"/>
    <w:rsid w:val="0019763C"/>
    <w:rsid w:val="001A712E"/>
    <w:rsid w:val="001B2D52"/>
    <w:rsid w:val="001D25A4"/>
    <w:rsid w:val="001D3010"/>
    <w:rsid w:val="001D6865"/>
    <w:rsid w:val="001D7BFD"/>
    <w:rsid w:val="001E0D6B"/>
    <w:rsid w:val="001E35B5"/>
    <w:rsid w:val="001F1AAC"/>
    <w:rsid w:val="002036FE"/>
    <w:rsid w:val="00206D6F"/>
    <w:rsid w:val="00211905"/>
    <w:rsid w:val="0022460E"/>
    <w:rsid w:val="002313ED"/>
    <w:rsid w:val="00231803"/>
    <w:rsid w:val="00241D80"/>
    <w:rsid w:val="0024351C"/>
    <w:rsid w:val="00244146"/>
    <w:rsid w:val="00253E47"/>
    <w:rsid w:val="00260D21"/>
    <w:rsid w:val="002746D9"/>
    <w:rsid w:val="002746E3"/>
    <w:rsid w:val="00275413"/>
    <w:rsid w:val="002816CB"/>
    <w:rsid w:val="00281B68"/>
    <w:rsid w:val="00291D6C"/>
    <w:rsid w:val="002A1A65"/>
    <w:rsid w:val="002B34CA"/>
    <w:rsid w:val="002B3BE0"/>
    <w:rsid w:val="002B7A2B"/>
    <w:rsid w:val="002C0690"/>
    <w:rsid w:val="002C0B7F"/>
    <w:rsid w:val="002C188A"/>
    <w:rsid w:val="002C6938"/>
    <w:rsid w:val="002D1594"/>
    <w:rsid w:val="002D3323"/>
    <w:rsid w:val="002E0726"/>
    <w:rsid w:val="002E0E8D"/>
    <w:rsid w:val="002F0C32"/>
    <w:rsid w:val="002F0C5E"/>
    <w:rsid w:val="002F10F2"/>
    <w:rsid w:val="002F3D26"/>
    <w:rsid w:val="002F7C43"/>
    <w:rsid w:val="00300317"/>
    <w:rsid w:val="00300422"/>
    <w:rsid w:val="00317068"/>
    <w:rsid w:val="003173FD"/>
    <w:rsid w:val="00323E54"/>
    <w:rsid w:val="00327B43"/>
    <w:rsid w:val="00327F7F"/>
    <w:rsid w:val="00330DF4"/>
    <w:rsid w:val="00336763"/>
    <w:rsid w:val="0033749D"/>
    <w:rsid w:val="003457EC"/>
    <w:rsid w:val="003459F2"/>
    <w:rsid w:val="00346A43"/>
    <w:rsid w:val="00354FE5"/>
    <w:rsid w:val="003572B9"/>
    <w:rsid w:val="003608D6"/>
    <w:rsid w:val="00364B41"/>
    <w:rsid w:val="00370868"/>
    <w:rsid w:val="00385291"/>
    <w:rsid w:val="00386705"/>
    <w:rsid w:val="0039056E"/>
    <w:rsid w:val="003924EE"/>
    <w:rsid w:val="00394C72"/>
    <w:rsid w:val="00396429"/>
    <w:rsid w:val="003B13FB"/>
    <w:rsid w:val="003B6C6A"/>
    <w:rsid w:val="003C1BE5"/>
    <w:rsid w:val="003D6E3D"/>
    <w:rsid w:val="003F6B92"/>
    <w:rsid w:val="00400955"/>
    <w:rsid w:val="00405774"/>
    <w:rsid w:val="00410402"/>
    <w:rsid w:val="0041169F"/>
    <w:rsid w:val="00411E2F"/>
    <w:rsid w:val="00417E79"/>
    <w:rsid w:val="0042656E"/>
    <w:rsid w:val="0043153D"/>
    <w:rsid w:val="00437167"/>
    <w:rsid w:val="00442CF5"/>
    <w:rsid w:val="0044780B"/>
    <w:rsid w:val="00450F16"/>
    <w:rsid w:val="00451E6E"/>
    <w:rsid w:val="004649F1"/>
    <w:rsid w:val="00464B07"/>
    <w:rsid w:val="0046652E"/>
    <w:rsid w:val="00466D06"/>
    <w:rsid w:val="0047471A"/>
    <w:rsid w:val="00477D0C"/>
    <w:rsid w:val="00492EB1"/>
    <w:rsid w:val="004A090A"/>
    <w:rsid w:val="004A302A"/>
    <w:rsid w:val="004A3736"/>
    <w:rsid w:val="004D1F25"/>
    <w:rsid w:val="004E0508"/>
    <w:rsid w:val="004F1924"/>
    <w:rsid w:val="004F5135"/>
    <w:rsid w:val="0050258A"/>
    <w:rsid w:val="00504CA5"/>
    <w:rsid w:val="00506DC7"/>
    <w:rsid w:val="00510A78"/>
    <w:rsid w:val="00513231"/>
    <w:rsid w:val="00516E02"/>
    <w:rsid w:val="00527AB7"/>
    <w:rsid w:val="0053659D"/>
    <w:rsid w:val="00542BCB"/>
    <w:rsid w:val="00544F13"/>
    <w:rsid w:val="00546A44"/>
    <w:rsid w:val="005541C7"/>
    <w:rsid w:val="00554348"/>
    <w:rsid w:val="00554633"/>
    <w:rsid w:val="00565411"/>
    <w:rsid w:val="00570FD2"/>
    <w:rsid w:val="00574BCC"/>
    <w:rsid w:val="00575289"/>
    <w:rsid w:val="00575BA3"/>
    <w:rsid w:val="00581AA2"/>
    <w:rsid w:val="00586DE4"/>
    <w:rsid w:val="00586F7D"/>
    <w:rsid w:val="0058752E"/>
    <w:rsid w:val="00587D59"/>
    <w:rsid w:val="00590BB2"/>
    <w:rsid w:val="0059354C"/>
    <w:rsid w:val="00594183"/>
    <w:rsid w:val="00594373"/>
    <w:rsid w:val="005B29ED"/>
    <w:rsid w:val="005B739A"/>
    <w:rsid w:val="005C1208"/>
    <w:rsid w:val="005C4006"/>
    <w:rsid w:val="005C4BD0"/>
    <w:rsid w:val="005D633C"/>
    <w:rsid w:val="005D67E3"/>
    <w:rsid w:val="005D7F44"/>
    <w:rsid w:val="005E4F65"/>
    <w:rsid w:val="005F0ADB"/>
    <w:rsid w:val="005F384A"/>
    <w:rsid w:val="005F39C8"/>
    <w:rsid w:val="005F3E54"/>
    <w:rsid w:val="005F6BF3"/>
    <w:rsid w:val="005F754E"/>
    <w:rsid w:val="006002DC"/>
    <w:rsid w:val="00602F2E"/>
    <w:rsid w:val="0060357D"/>
    <w:rsid w:val="00625DA2"/>
    <w:rsid w:val="00627EB0"/>
    <w:rsid w:val="006412FF"/>
    <w:rsid w:val="00641EA8"/>
    <w:rsid w:val="006440E5"/>
    <w:rsid w:val="006505B0"/>
    <w:rsid w:val="0065561F"/>
    <w:rsid w:val="00680C1F"/>
    <w:rsid w:val="0069089A"/>
    <w:rsid w:val="00692B99"/>
    <w:rsid w:val="0069459A"/>
    <w:rsid w:val="006971A9"/>
    <w:rsid w:val="006B1163"/>
    <w:rsid w:val="006C1ED5"/>
    <w:rsid w:val="006C220F"/>
    <w:rsid w:val="006E4ACF"/>
    <w:rsid w:val="006E703D"/>
    <w:rsid w:val="006F40D1"/>
    <w:rsid w:val="00703D8C"/>
    <w:rsid w:val="0070576A"/>
    <w:rsid w:val="0070628D"/>
    <w:rsid w:val="00710B5A"/>
    <w:rsid w:val="007249E8"/>
    <w:rsid w:val="007258B4"/>
    <w:rsid w:val="00730997"/>
    <w:rsid w:val="007409E3"/>
    <w:rsid w:val="0074600B"/>
    <w:rsid w:val="00760214"/>
    <w:rsid w:val="00764A35"/>
    <w:rsid w:val="00773C0D"/>
    <w:rsid w:val="007761E1"/>
    <w:rsid w:val="00784818"/>
    <w:rsid w:val="0079091B"/>
    <w:rsid w:val="007A4870"/>
    <w:rsid w:val="007B171D"/>
    <w:rsid w:val="007B2A7C"/>
    <w:rsid w:val="007B6A05"/>
    <w:rsid w:val="007C0021"/>
    <w:rsid w:val="007C157E"/>
    <w:rsid w:val="007C32EF"/>
    <w:rsid w:val="007D097A"/>
    <w:rsid w:val="007D1A25"/>
    <w:rsid w:val="007D3D0B"/>
    <w:rsid w:val="007D4554"/>
    <w:rsid w:val="007E246F"/>
    <w:rsid w:val="007E558B"/>
    <w:rsid w:val="007E6C0B"/>
    <w:rsid w:val="007F17FF"/>
    <w:rsid w:val="00806FC0"/>
    <w:rsid w:val="00812C0C"/>
    <w:rsid w:val="00815EB9"/>
    <w:rsid w:val="00822197"/>
    <w:rsid w:val="00822F46"/>
    <w:rsid w:val="00827A93"/>
    <w:rsid w:val="0083195B"/>
    <w:rsid w:val="00831D80"/>
    <w:rsid w:val="00847FC2"/>
    <w:rsid w:val="00854B57"/>
    <w:rsid w:val="00861F2A"/>
    <w:rsid w:val="00872A70"/>
    <w:rsid w:val="00873711"/>
    <w:rsid w:val="00874E10"/>
    <w:rsid w:val="0088458B"/>
    <w:rsid w:val="00884AE5"/>
    <w:rsid w:val="00887F6E"/>
    <w:rsid w:val="0089281B"/>
    <w:rsid w:val="008A062A"/>
    <w:rsid w:val="008A086B"/>
    <w:rsid w:val="008A1BEB"/>
    <w:rsid w:val="008A2072"/>
    <w:rsid w:val="008A4840"/>
    <w:rsid w:val="008A6C25"/>
    <w:rsid w:val="008B00C2"/>
    <w:rsid w:val="008B4331"/>
    <w:rsid w:val="008B65BB"/>
    <w:rsid w:val="008C0A05"/>
    <w:rsid w:val="008D344A"/>
    <w:rsid w:val="008D4687"/>
    <w:rsid w:val="008D4D68"/>
    <w:rsid w:val="008D51FF"/>
    <w:rsid w:val="008E3AB1"/>
    <w:rsid w:val="008F4210"/>
    <w:rsid w:val="009015E1"/>
    <w:rsid w:val="00903119"/>
    <w:rsid w:val="00905548"/>
    <w:rsid w:val="00910274"/>
    <w:rsid w:val="00933467"/>
    <w:rsid w:val="0094253E"/>
    <w:rsid w:val="009475E0"/>
    <w:rsid w:val="009513C1"/>
    <w:rsid w:val="009564AD"/>
    <w:rsid w:val="00960C99"/>
    <w:rsid w:val="00971037"/>
    <w:rsid w:val="009743FB"/>
    <w:rsid w:val="00983371"/>
    <w:rsid w:val="00983676"/>
    <w:rsid w:val="00992AFC"/>
    <w:rsid w:val="009C18E3"/>
    <w:rsid w:val="009D5477"/>
    <w:rsid w:val="009D6FE9"/>
    <w:rsid w:val="009E336B"/>
    <w:rsid w:val="009E46F9"/>
    <w:rsid w:val="00A04ABF"/>
    <w:rsid w:val="00A061AF"/>
    <w:rsid w:val="00A42B67"/>
    <w:rsid w:val="00A5592C"/>
    <w:rsid w:val="00A60CE5"/>
    <w:rsid w:val="00A70CDA"/>
    <w:rsid w:val="00A71C71"/>
    <w:rsid w:val="00A759EB"/>
    <w:rsid w:val="00A75A37"/>
    <w:rsid w:val="00A80E36"/>
    <w:rsid w:val="00A81F2C"/>
    <w:rsid w:val="00A824DE"/>
    <w:rsid w:val="00A84DDB"/>
    <w:rsid w:val="00A8563E"/>
    <w:rsid w:val="00A861B1"/>
    <w:rsid w:val="00A93E46"/>
    <w:rsid w:val="00A94335"/>
    <w:rsid w:val="00AA5A13"/>
    <w:rsid w:val="00AB0750"/>
    <w:rsid w:val="00AB11BA"/>
    <w:rsid w:val="00AB505F"/>
    <w:rsid w:val="00AC2B2A"/>
    <w:rsid w:val="00AC4A5F"/>
    <w:rsid w:val="00AC65EA"/>
    <w:rsid w:val="00AD734B"/>
    <w:rsid w:val="00AE0447"/>
    <w:rsid w:val="00B103C2"/>
    <w:rsid w:val="00B24449"/>
    <w:rsid w:val="00B24709"/>
    <w:rsid w:val="00B2601F"/>
    <w:rsid w:val="00B40815"/>
    <w:rsid w:val="00B449A0"/>
    <w:rsid w:val="00B52F9B"/>
    <w:rsid w:val="00B552C3"/>
    <w:rsid w:val="00B569FE"/>
    <w:rsid w:val="00B76725"/>
    <w:rsid w:val="00B823C1"/>
    <w:rsid w:val="00B85648"/>
    <w:rsid w:val="00B9179C"/>
    <w:rsid w:val="00B94BA1"/>
    <w:rsid w:val="00B957F0"/>
    <w:rsid w:val="00B9594F"/>
    <w:rsid w:val="00B963A8"/>
    <w:rsid w:val="00B96627"/>
    <w:rsid w:val="00BA16E8"/>
    <w:rsid w:val="00BB3458"/>
    <w:rsid w:val="00BB5AD2"/>
    <w:rsid w:val="00BC3830"/>
    <w:rsid w:val="00BD223A"/>
    <w:rsid w:val="00BD3454"/>
    <w:rsid w:val="00BD79B8"/>
    <w:rsid w:val="00BF7647"/>
    <w:rsid w:val="00C074D4"/>
    <w:rsid w:val="00C1056E"/>
    <w:rsid w:val="00C1668B"/>
    <w:rsid w:val="00C347B1"/>
    <w:rsid w:val="00C4009E"/>
    <w:rsid w:val="00C42A2A"/>
    <w:rsid w:val="00C43FF1"/>
    <w:rsid w:val="00C5293E"/>
    <w:rsid w:val="00C601B0"/>
    <w:rsid w:val="00C61101"/>
    <w:rsid w:val="00C70AD6"/>
    <w:rsid w:val="00C8331E"/>
    <w:rsid w:val="00C86D46"/>
    <w:rsid w:val="00C90388"/>
    <w:rsid w:val="00C920BE"/>
    <w:rsid w:val="00CA205C"/>
    <w:rsid w:val="00CB237F"/>
    <w:rsid w:val="00CB560D"/>
    <w:rsid w:val="00CB7CAE"/>
    <w:rsid w:val="00CC0795"/>
    <w:rsid w:val="00CC157F"/>
    <w:rsid w:val="00CC1BD2"/>
    <w:rsid w:val="00CD2D80"/>
    <w:rsid w:val="00CD2DEB"/>
    <w:rsid w:val="00CE1973"/>
    <w:rsid w:val="00CE717D"/>
    <w:rsid w:val="00CF418C"/>
    <w:rsid w:val="00CF7F09"/>
    <w:rsid w:val="00D07035"/>
    <w:rsid w:val="00D072D1"/>
    <w:rsid w:val="00D11471"/>
    <w:rsid w:val="00D14B01"/>
    <w:rsid w:val="00D20E08"/>
    <w:rsid w:val="00D22917"/>
    <w:rsid w:val="00D229A4"/>
    <w:rsid w:val="00D34AC8"/>
    <w:rsid w:val="00D35A31"/>
    <w:rsid w:val="00D40919"/>
    <w:rsid w:val="00D5433B"/>
    <w:rsid w:val="00D572A3"/>
    <w:rsid w:val="00D6520C"/>
    <w:rsid w:val="00D66CEC"/>
    <w:rsid w:val="00D82900"/>
    <w:rsid w:val="00D901C3"/>
    <w:rsid w:val="00D90A8E"/>
    <w:rsid w:val="00D91103"/>
    <w:rsid w:val="00DB15B2"/>
    <w:rsid w:val="00DB4ED2"/>
    <w:rsid w:val="00DD0EB4"/>
    <w:rsid w:val="00DD1458"/>
    <w:rsid w:val="00DD1C77"/>
    <w:rsid w:val="00DD220F"/>
    <w:rsid w:val="00DD7FE4"/>
    <w:rsid w:val="00DE02BF"/>
    <w:rsid w:val="00DE09EE"/>
    <w:rsid w:val="00DE3FC2"/>
    <w:rsid w:val="00DE7167"/>
    <w:rsid w:val="00DE79C2"/>
    <w:rsid w:val="00DF268E"/>
    <w:rsid w:val="00DF77EC"/>
    <w:rsid w:val="00E0594B"/>
    <w:rsid w:val="00E073F3"/>
    <w:rsid w:val="00E13189"/>
    <w:rsid w:val="00E2039B"/>
    <w:rsid w:val="00E334B7"/>
    <w:rsid w:val="00E41964"/>
    <w:rsid w:val="00E4712D"/>
    <w:rsid w:val="00E54F36"/>
    <w:rsid w:val="00E57D4C"/>
    <w:rsid w:val="00E61DC6"/>
    <w:rsid w:val="00E62944"/>
    <w:rsid w:val="00E632F0"/>
    <w:rsid w:val="00E65602"/>
    <w:rsid w:val="00E67DD9"/>
    <w:rsid w:val="00E71C78"/>
    <w:rsid w:val="00E73D26"/>
    <w:rsid w:val="00E76103"/>
    <w:rsid w:val="00E86166"/>
    <w:rsid w:val="00E87F68"/>
    <w:rsid w:val="00E91AD6"/>
    <w:rsid w:val="00E91F3A"/>
    <w:rsid w:val="00EA56C7"/>
    <w:rsid w:val="00EA6736"/>
    <w:rsid w:val="00EB12D5"/>
    <w:rsid w:val="00EB7488"/>
    <w:rsid w:val="00EC5D84"/>
    <w:rsid w:val="00EC6F6F"/>
    <w:rsid w:val="00ED3931"/>
    <w:rsid w:val="00EE3C20"/>
    <w:rsid w:val="00EE4356"/>
    <w:rsid w:val="00EF4016"/>
    <w:rsid w:val="00F034D5"/>
    <w:rsid w:val="00F10AC1"/>
    <w:rsid w:val="00F40807"/>
    <w:rsid w:val="00F418BA"/>
    <w:rsid w:val="00F51C20"/>
    <w:rsid w:val="00F55A93"/>
    <w:rsid w:val="00F64A70"/>
    <w:rsid w:val="00F6792F"/>
    <w:rsid w:val="00F67FD1"/>
    <w:rsid w:val="00F73841"/>
    <w:rsid w:val="00F751CF"/>
    <w:rsid w:val="00F81332"/>
    <w:rsid w:val="00F820F0"/>
    <w:rsid w:val="00F85986"/>
    <w:rsid w:val="00F85CC1"/>
    <w:rsid w:val="00F863F5"/>
    <w:rsid w:val="00F869BE"/>
    <w:rsid w:val="00F9155E"/>
    <w:rsid w:val="00F91614"/>
    <w:rsid w:val="00F95B3B"/>
    <w:rsid w:val="00FA4C43"/>
    <w:rsid w:val="00FB1C36"/>
    <w:rsid w:val="00FB1E7A"/>
    <w:rsid w:val="00FB401F"/>
    <w:rsid w:val="00FD03A1"/>
    <w:rsid w:val="00FE34F1"/>
    <w:rsid w:val="00FE4780"/>
    <w:rsid w:val="00FE6702"/>
    <w:rsid w:val="00FE6B28"/>
    <w:rsid w:val="00FF364B"/>
    <w:rsid w:val="00FF4611"/>
    <w:rsid w:val="00FF5006"/>
    <w:rsid w:val="00FF7963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ADDB360"/>
  <w15:docId w15:val="{E3B1A0DF-C28F-4928-A45D-210616D75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Cambria" w:hAnsi="Cambria" w:cs="Times New Roman"/>
        <w:sz w:val="24"/>
        <w:szCs w:val="24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3" w:uiPriority="9" w:qFormat="1"/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7249E8"/>
    <w:rPr>
      <w:rFonts w:ascii="Times New Roman" w:eastAsia="Times New Roman" w:hAnsi="Times New Roman"/>
      <w:lang w:eastAsia="en-US"/>
    </w:rPr>
  </w:style>
  <w:style w:type="paragraph" w:styleId="berschrift1">
    <w:name w:val="heading 1"/>
    <w:aliases w:val="Vertrag Überschrift1"/>
    <w:basedOn w:val="Standard"/>
    <w:next w:val="Standard"/>
    <w:link w:val="berschrift1Zchn"/>
    <w:qFormat/>
    <w:rsid w:val="003B13FB"/>
    <w:pPr>
      <w:keepNext/>
      <w:spacing w:before="200"/>
      <w:contextualSpacing/>
      <w:outlineLvl w:val="0"/>
    </w:pPr>
    <w:rPr>
      <w:rFonts w:ascii="Yantramanav Medium" w:hAnsi="Yantramanav Medium"/>
      <w:szCs w:val="22"/>
      <w:lang w:val="en-GB"/>
    </w:rPr>
  </w:style>
  <w:style w:type="paragraph" w:styleId="berschrift2">
    <w:name w:val="heading 2"/>
    <w:basedOn w:val="Standard"/>
    <w:next w:val="Standard"/>
    <w:link w:val="berschrift2Zchn"/>
    <w:unhideWhenUsed/>
    <w:qFormat/>
    <w:rsid w:val="00466D0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1"/>
    <w:uiPriority w:val="9"/>
    <w:unhideWhenUsed/>
    <w:qFormat/>
    <w:rsid w:val="00513231"/>
    <w:pPr>
      <w:keepNext/>
      <w:keepLines/>
      <w:spacing w:line="221" w:lineRule="auto"/>
      <w:jc w:val="both"/>
      <w:outlineLvl w:val="2"/>
    </w:pPr>
    <w:rPr>
      <w:rFonts w:ascii="Century Gothic" w:eastAsiaTheme="majorEastAsia" w:hAnsi="Century Gothic" w:cstheme="majorBidi"/>
      <w:b/>
      <w:bCs/>
      <w:sz w:val="19"/>
      <w:szCs w:val="18"/>
      <w:lang w:eastAsia="ja-JP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466D0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063FD"/>
    <w:pPr>
      <w:tabs>
        <w:tab w:val="center" w:pos="4703"/>
        <w:tab w:val="right" w:pos="940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063FD"/>
  </w:style>
  <w:style w:type="paragraph" w:styleId="Fuzeile">
    <w:name w:val="footer"/>
    <w:basedOn w:val="Standard"/>
    <w:link w:val="FuzeileZchn"/>
    <w:unhideWhenUsed/>
    <w:rsid w:val="005063FD"/>
    <w:pPr>
      <w:tabs>
        <w:tab w:val="center" w:pos="4703"/>
        <w:tab w:val="right" w:pos="9406"/>
      </w:tabs>
    </w:pPr>
  </w:style>
  <w:style w:type="character" w:customStyle="1" w:styleId="FuzeileZchn">
    <w:name w:val="Fußzeile Zchn"/>
    <w:basedOn w:val="Absatz-Standardschriftart"/>
    <w:link w:val="Fuzeile"/>
    <w:rsid w:val="005063FD"/>
  </w:style>
  <w:style w:type="table" w:styleId="Tabellenraster">
    <w:name w:val="Table Grid"/>
    <w:basedOn w:val="NormaleTabelle"/>
    <w:uiPriority w:val="59"/>
    <w:rsid w:val="005063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infacherAbsatz">
    <w:name w:val="[Einfacher Absatz]"/>
    <w:basedOn w:val="Standard"/>
    <w:uiPriority w:val="99"/>
    <w:rsid w:val="005063FD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97987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97987"/>
    <w:rPr>
      <w:rFonts w:ascii="Lucida Grande" w:hAnsi="Lucida Grande" w:cs="Lucida Grande"/>
      <w:sz w:val="18"/>
      <w:szCs w:val="18"/>
    </w:rPr>
  </w:style>
  <w:style w:type="character" w:customStyle="1" w:styleId="berschrift1Zchn">
    <w:name w:val="Überschrift 1 Zchn"/>
    <w:aliases w:val="Vertrag Überschrift1 Zchn"/>
    <w:basedOn w:val="Absatz-Standardschriftart"/>
    <w:link w:val="berschrift1"/>
    <w:rsid w:val="003B13FB"/>
    <w:rPr>
      <w:rFonts w:ascii="Yantramanav Medium" w:eastAsia="Times New Roman" w:hAnsi="Yantramanav Medium"/>
      <w:sz w:val="24"/>
      <w:szCs w:val="22"/>
      <w:lang w:val="en-GB" w:eastAsia="en-US"/>
    </w:rPr>
  </w:style>
  <w:style w:type="paragraph" w:styleId="Funotentext">
    <w:name w:val="footnote text"/>
    <w:basedOn w:val="Standard"/>
    <w:link w:val="FunotentextZchn"/>
    <w:semiHidden/>
    <w:unhideWhenUsed/>
    <w:rsid w:val="00257292"/>
  </w:style>
  <w:style w:type="character" w:customStyle="1" w:styleId="FunotentextZchn">
    <w:name w:val="Fußnotentext Zchn"/>
    <w:basedOn w:val="Absatz-Standardschriftart"/>
    <w:link w:val="Funotentext"/>
    <w:semiHidden/>
    <w:rsid w:val="00257292"/>
    <w:rPr>
      <w:rFonts w:ascii="Times New Roman" w:eastAsia="Times New Roman" w:hAnsi="Times New Roman" w:cs="Times New Roman"/>
    </w:rPr>
  </w:style>
  <w:style w:type="character" w:styleId="Funotenzeichen">
    <w:name w:val="footnote reference"/>
    <w:semiHidden/>
    <w:unhideWhenUsed/>
    <w:rsid w:val="00257292"/>
    <w:rPr>
      <w:vertAlign w:val="superscript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F81332"/>
    <w:rPr>
      <w:rFonts w:ascii="Lucida Grande" w:hAnsi="Lucida Grande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F81332"/>
    <w:rPr>
      <w:rFonts w:ascii="Lucida Grande" w:hAnsi="Lucida Grande"/>
      <w:sz w:val="24"/>
      <w:szCs w:val="24"/>
      <w:lang w:eastAsia="en-US"/>
    </w:rPr>
  </w:style>
  <w:style w:type="character" w:styleId="Seitenzahl">
    <w:name w:val="page number"/>
    <w:basedOn w:val="Absatz-Standardschriftart"/>
    <w:uiPriority w:val="99"/>
    <w:semiHidden/>
    <w:unhideWhenUsed/>
    <w:rsid w:val="00B103C2"/>
  </w:style>
  <w:style w:type="character" w:styleId="Hyperlink">
    <w:name w:val="Hyperlink"/>
    <w:basedOn w:val="Absatz-Standardschriftart"/>
    <w:uiPriority w:val="99"/>
    <w:unhideWhenUsed/>
    <w:rsid w:val="00992AFC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4F5135"/>
    <w:pPr>
      <w:ind w:left="454"/>
      <w:contextualSpacing/>
    </w:pPr>
  </w:style>
  <w:style w:type="paragraph" w:styleId="Titel">
    <w:name w:val="Title"/>
    <w:aliases w:val="Titel 1,Titel Vertrag"/>
    <w:basedOn w:val="Standard"/>
    <w:next w:val="Standard"/>
    <w:link w:val="TitelZchn"/>
    <w:autoRedefine/>
    <w:uiPriority w:val="10"/>
    <w:qFormat/>
    <w:rsid w:val="00195066"/>
    <w:pPr>
      <w:pBdr>
        <w:bottom w:val="single" w:sz="4" w:space="1" w:color="auto"/>
      </w:pBdr>
      <w:spacing w:after="200"/>
      <w:ind w:right="-903"/>
      <w:contextualSpacing/>
      <w:outlineLvl w:val="0"/>
    </w:pPr>
    <w:rPr>
      <w:rFonts w:ascii="Yantramanav Medium" w:eastAsiaTheme="majorEastAsia" w:hAnsi="Yantramanav Medium" w:cstheme="majorBidi"/>
      <w:spacing w:val="-10"/>
      <w:kern w:val="28"/>
      <w:sz w:val="28"/>
      <w:szCs w:val="56"/>
    </w:rPr>
  </w:style>
  <w:style w:type="character" w:customStyle="1" w:styleId="TitelZchn">
    <w:name w:val="Titel Zchn"/>
    <w:aliases w:val="Titel 1 Zchn,Titel Vertrag Zchn"/>
    <w:basedOn w:val="Absatz-Standardschriftart"/>
    <w:link w:val="Titel"/>
    <w:uiPriority w:val="10"/>
    <w:rsid w:val="00195066"/>
    <w:rPr>
      <w:rFonts w:ascii="Yantramanav Medium" w:eastAsiaTheme="majorEastAsia" w:hAnsi="Yantramanav Medium" w:cstheme="majorBidi"/>
      <w:spacing w:val="-10"/>
      <w:kern w:val="28"/>
      <w:sz w:val="28"/>
      <w:szCs w:val="56"/>
      <w:lang w:eastAsia="en-US"/>
    </w:rPr>
  </w:style>
  <w:style w:type="paragraph" w:customStyle="1" w:styleId="AdresseFusszeile">
    <w:name w:val="Adresse Fusszeile"/>
    <w:basedOn w:val="EinfacherAbsatz"/>
    <w:qFormat/>
    <w:rsid w:val="00884AE5"/>
    <w:pPr>
      <w:tabs>
        <w:tab w:val="left" w:pos="560"/>
      </w:tabs>
      <w:spacing w:line="264" w:lineRule="auto"/>
      <w:ind w:right="360"/>
    </w:pPr>
    <w:rPr>
      <w:rFonts w:ascii="Yantramanav" w:hAnsi="Yantramanav" w:cs="CenturyGothic-Bold"/>
      <w:bCs/>
      <w:sz w:val="16"/>
      <w:szCs w:val="13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4F5135"/>
    <w:rPr>
      <w:color w:val="605E5C"/>
      <w:shd w:val="clear" w:color="auto" w:fill="E1DFDD"/>
    </w:rPr>
  </w:style>
  <w:style w:type="character" w:customStyle="1" w:styleId="berschrift2Zchn">
    <w:name w:val="Überschrift 2 Zchn"/>
    <w:basedOn w:val="Absatz-Standardschriftart"/>
    <w:link w:val="berschrift2"/>
    <w:rsid w:val="00466D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466D06"/>
    <w:rPr>
      <w:rFonts w:asciiTheme="majorHAnsi" w:eastAsiaTheme="majorEastAsia" w:hAnsiTheme="majorHAnsi" w:cstheme="majorBidi"/>
      <w:color w:val="244061" w:themeColor="accent1" w:themeShade="80"/>
      <w:sz w:val="24"/>
      <w:szCs w:val="24"/>
      <w:lang w:eastAsia="en-US"/>
    </w:rPr>
  </w:style>
  <w:style w:type="character" w:customStyle="1" w:styleId="apple-converted-space">
    <w:name w:val="apple-converted-space"/>
    <w:basedOn w:val="Absatz-Standardschriftart"/>
    <w:rsid w:val="00504CA5"/>
  </w:style>
  <w:style w:type="paragraph" w:customStyle="1" w:styleId="IPATabelle">
    <w:name w:val="IPA Tabelle"/>
    <w:basedOn w:val="Standard"/>
    <w:qFormat/>
    <w:rsid w:val="003459F2"/>
    <w:pPr>
      <w:numPr>
        <w:numId w:val="1"/>
      </w:numPr>
      <w:spacing w:before="120" w:after="120"/>
    </w:p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091A51"/>
    <w:rPr>
      <w:color w:val="605E5C"/>
      <w:shd w:val="clear" w:color="auto" w:fill="E1DFDD"/>
    </w:rPr>
  </w:style>
  <w:style w:type="paragraph" w:customStyle="1" w:styleId="31Formulartitel">
    <w:name w:val="31 Formulartitel"/>
    <w:basedOn w:val="Standard"/>
    <w:next w:val="Standard"/>
    <w:qFormat/>
    <w:rsid w:val="00F73841"/>
    <w:pPr>
      <w:keepNext/>
      <w:keepLines/>
      <w:widowControl w:val="0"/>
      <w:numPr>
        <w:numId w:val="3"/>
      </w:numPr>
      <w:spacing w:before="140" w:after="140"/>
      <w:outlineLvl w:val="0"/>
    </w:pPr>
    <w:rPr>
      <w:rFonts w:ascii="Arial Black" w:eastAsiaTheme="minorHAnsi" w:hAnsi="Arial Black" w:cstheme="minorBidi"/>
      <w:szCs w:val="28"/>
      <w:lang w:val="de-CH"/>
    </w:rPr>
  </w:style>
  <w:style w:type="paragraph" w:customStyle="1" w:styleId="32Haupttitel">
    <w:name w:val="32 Haupttitel"/>
    <w:basedOn w:val="Standard"/>
    <w:next w:val="Standard"/>
    <w:qFormat/>
    <w:rsid w:val="00F73841"/>
    <w:pPr>
      <w:keepNext/>
      <w:keepLines/>
      <w:widowControl w:val="0"/>
      <w:numPr>
        <w:ilvl w:val="1"/>
        <w:numId w:val="3"/>
      </w:numPr>
      <w:spacing w:after="120"/>
      <w:outlineLvl w:val="1"/>
    </w:pPr>
    <w:rPr>
      <w:rFonts w:ascii="Arial Black" w:eastAsiaTheme="minorHAnsi" w:hAnsi="Arial Black" w:cstheme="minorBidi"/>
      <w:sz w:val="22"/>
      <w:szCs w:val="22"/>
      <w:lang w:val="de-CH"/>
    </w:rPr>
  </w:style>
  <w:style w:type="paragraph" w:customStyle="1" w:styleId="35Titel11">
    <w:name w:val="35 Titel 1.1"/>
    <w:basedOn w:val="Standard"/>
    <w:next w:val="Standard"/>
    <w:qFormat/>
    <w:rsid w:val="00F73841"/>
    <w:pPr>
      <w:keepNext/>
      <w:keepLines/>
      <w:numPr>
        <w:ilvl w:val="5"/>
        <w:numId w:val="3"/>
      </w:numPr>
      <w:tabs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7"/>
      </w:tabs>
      <w:spacing w:before="120"/>
      <w:outlineLvl w:val="4"/>
    </w:pPr>
    <w:rPr>
      <w:rFonts w:ascii="Arial" w:hAnsi="Arial"/>
      <w:b/>
      <w:sz w:val="16"/>
      <w:szCs w:val="22"/>
      <w:lang w:val="de-CH" w:eastAsia="de-CH"/>
    </w:rPr>
  </w:style>
  <w:style w:type="paragraph" w:customStyle="1" w:styleId="33TitelBetreffnis">
    <w:name w:val="33 Titel/Betreffnis"/>
    <w:basedOn w:val="Standard"/>
    <w:next w:val="Standard"/>
    <w:qFormat/>
    <w:rsid w:val="00F73841"/>
    <w:pPr>
      <w:keepNext/>
      <w:keepLines/>
      <w:widowControl w:val="0"/>
      <w:numPr>
        <w:ilvl w:val="2"/>
        <w:numId w:val="3"/>
      </w:numPr>
      <w:spacing w:after="120"/>
      <w:outlineLvl w:val="2"/>
    </w:pPr>
    <w:rPr>
      <w:rFonts w:ascii="Arial Black" w:eastAsiaTheme="minorHAnsi" w:hAnsi="Arial Black" w:cstheme="minorBidi"/>
      <w:sz w:val="22"/>
      <w:szCs w:val="22"/>
      <w:lang w:val="de-CH"/>
    </w:rPr>
  </w:style>
  <w:style w:type="paragraph" w:customStyle="1" w:styleId="34NumHaupttitel">
    <w:name w:val="34 Num. Haupttitel"/>
    <w:basedOn w:val="Standard"/>
    <w:next w:val="Standard"/>
    <w:qFormat/>
    <w:rsid w:val="00F73841"/>
    <w:pPr>
      <w:keepNext/>
      <w:keepLines/>
      <w:numPr>
        <w:ilvl w:val="4"/>
        <w:numId w:val="3"/>
      </w:numPr>
      <w:tabs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7"/>
      </w:tabs>
      <w:spacing w:before="120" w:after="120"/>
      <w:outlineLvl w:val="4"/>
    </w:pPr>
    <w:rPr>
      <w:rFonts w:ascii="Arial" w:hAnsi="Arial"/>
      <w:b/>
      <w:sz w:val="16"/>
      <w:szCs w:val="22"/>
      <w:lang w:val="de-CH" w:eastAsia="de-CH"/>
    </w:rPr>
  </w:style>
  <w:style w:type="numbering" w:customStyle="1" w:styleId="GliederungStandardListe">
    <w:name w:val="GliederungStandardListe"/>
    <w:basedOn w:val="KeineListe"/>
    <w:semiHidden/>
    <w:rsid w:val="00F73841"/>
    <w:pPr>
      <w:numPr>
        <w:numId w:val="3"/>
      </w:numPr>
    </w:pPr>
  </w:style>
  <w:style w:type="paragraph" w:styleId="StandardWeb">
    <w:name w:val="Normal (Web)"/>
    <w:basedOn w:val="Standard"/>
    <w:uiPriority w:val="99"/>
    <w:unhideWhenUsed/>
    <w:rsid w:val="007E246F"/>
    <w:pPr>
      <w:spacing w:before="100" w:beforeAutospacing="1" w:after="100" w:afterAutospacing="1"/>
    </w:pPr>
    <w:rPr>
      <w:rFonts w:eastAsiaTheme="minorHAnsi"/>
      <w:sz w:val="20"/>
      <w:szCs w:val="20"/>
      <w:lang w:val="de-CH" w:eastAsia="de-DE"/>
    </w:rPr>
  </w:style>
  <w:style w:type="paragraph" w:customStyle="1" w:styleId="1IPATitel">
    <w:name w:val="1 IPA Titel"/>
    <w:basedOn w:val="Standard"/>
    <w:link w:val="1IPATitelZchn"/>
    <w:autoRedefine/>
    <w:qFormat/>
    <w:rsid w:val="00B76725"/>
    <w:pPr>
      <w:contextualSpacing/>
    </w:pPr>
    <w:rPr>
      <w:rFonts w:ascii="Century Gothic" w:eastAsia="Cambria" w:hAnsi="Century Gothic" w:cs="Yantramanav"/>
      <w:bCs/>
      <w:color w:val="215868" w:themeColor="accent5" w:themeShade="80"/>
      <w:sz w:val="40"/>
      <w:szCs w:val="40"/>
      <w:lang w:val="de-CH"/>
    </w:rPr>
  </w:style>
  <w:style w:type="character" w:customStyle="1" w:styleId="1IPATitelZchn">
    <w:name w:val="1 IPA Titel Zchn"/>
    <w:basedOn w:val="Absatz-Standardschriftart"/>
    <w:link w:val="1IPATitel"/>
    <w:rsid w:val="00B76725"/>
    <w:rPr>
      <w:rFonts w:ascii="Century Gothic" w:hAnsi="Century Gothic" w:cs="Yantramanav"/>
      <w:bCs/>
      <w:color w:val="215868" w:themeColor="accent5" w:themeShade="80"/>
      <w:sz w:val="40"/>
      <w:szCs w:val="40"/>
      <w:lang w:val="de-CH" w:eastAsia="en-US"/>
    </w:rPr>
  </w:style>
  <w:style w:type="paragraph" w:customStyle="1" w:styleId="2TitelIPA">
    <w:name w:val="2 Titel IPA"/>
    <w:basedOn w:val="1IPATitel"/>
    <w:link w:val="2TitelIPAZchn"/>
    <w:autoRedefine/>
    <w:qFormat/>
    <w:rsid w:val="001D7BFD"/>
    <w:rPr>
      <w:sz w:val="28"/>
      <w:szCs w:val="28"/>
      <w:lang w:eastAsia="de-DE"/>
    </w:rPr>
  </w:style>
  <w:style w:type="character" w:customStyle="1" w:styleId="2TitelIPAZchn">
    <w:name w:val="2 Titel IPA Zchn"/>
    <w:basedOn w:val="1IPATitelZchn"/>
    <w:link w:val="2TitelIPA"/>
    <w:rsid w:val="001D7BFD"/>
    <w:rPr>
      <w:rFonts w:ascii="Century Gothic" w:hAnsi="Century Gothic" w:cs="Yantramanav"/>
      <w:bCs/>
      <w:color w:val="215868" w:themeColor="accent5" w:themeShade="80"/>
      <w:sz w:val="28"/>
      <w:szCs w:val="28"/>
      <w:lang w:val="de-CH" w:eastAsia="en-US"/>
    </w:rPr>
  </w:style>
  <w:style w:type="character" w:customStyle="1" w:styleId="berschrift3Zchn">
    <w:name w:val="Überschrift 3 Zchn"/>
    <w:basedOn w:val="Absatz-Standardschriftart"/>
    <w:rsid w:val="00513231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berschrift2Zchn1">
    <w:name w:val="Überschrift 2 Zchn1"/>
    <w:basedOn w:val="Absatz-Standardschriftart"/>
    <w:rsid w:val="00513231"/>
    <w:rPr>
      <w:rFonts w:ascii="Century Gothic" w:eastAsia="Times New Roman" w:hAnsi="Century Gothic" w:cs="Times New Roman"/>
      <w:b/>
      <w:sz w:val="28"/>
      <w:szCs w:val="20"/>
      <w:lang w:val="de-CH" w:eastAsia="de-DE"/>
    </w:rPr>
  </w:style>
  <w:style w:type="character" w:customStyle="1" w:styleId="berschrift3Zchn1">
    <w:name w:val="Überschrift 3 Zchn1"/>
    <w:basedOn w:val="Absatz-Standardschriftart"/>
    <w:link w:val="berschrift3"/>
    <w:uiPriority w:val="9"/>
    <w:rsid w:val="00513231"/>
    <w:rPr>
      <w:rFonts w:ascii="Century Gothic" w:eastAsiaTheme="majorEastAsia" w:hAnsi="Century Gothic" w:cstheme="majorBidi"/>
      <w:b/>
      <w:bCs/>
      <w:sz w:val="19"/>
      <w:szCs w:val="18"/>
      <w:lang w:eastAsia="ja-JP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590BB2"/>
    <w:pPr>
      <w:keepLines/>
      <w:spacing w:before="240" w:line="259" w:lineRule="auto"/>
      <w:contextualSpacing w:val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de-CH" w:eastAsia="de-CH"/>
    </w:rPr>
  </w:style>
  <w:style w:type="paragraph" w:styleId="Verzeichnis3">
    <w:name w:val="toc 3"/>
    <w:basedOn w:val="Standard"/>
    <w:next w:val="Standard"/>
    <w:autoRedefine/>
    <w:uiPriority w:val="39"/>
    <w:unhideWhenUsed/>
    <w:rsid w:val="00590BB2"/>
    <w:pPr>
      <w:spacing w:after="100"/>
      <w:ind w:left="480"/>
    </w:pPr>
  </w:style>
  <w:style w:type="paragraph" w:styleId="Verzeichnis2">
    <w:name w:val="toc 2"/>
    <w:basedOn w:val="Standard"/>
    <w:next w:val="Standard"/>
    <w:autoRedefine/>
    <w:uiPriority w:val="39"/>
    <w:unhideWhenUsed/>
    <w:rsid w:val="002F7C43"/>
    <w:pPr>
      <w:spacing w:after="100"/>
      <w:ind w:left="240"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FE34F1"/>
    <w:rPr>
      <w:color w:val="605E5C"/>
      <w:shd w:val="clear" w:color="auto" w:fill="E1DFDD"/>
    </w:rPr>
  </w:style>
  <w:style w:type="paragraph" w:styleId="Verzeichnis1">
    <w:name w:val="toc 1"/>
    <w:basedOn w:val="Standard"/>
    <w:next w:val="Standard"/>
    <w:autoRedefine/>
    <w:uiPriority w:val="39"/>
    <w:unhideWhenUsed/>
    <w:rsid w:val="00346A43"/>
    <w:pPr>
      <w:spacing w:after="100"/>
    </w:pPr>
  </w:style>
  <w:style w:type="character" w:styleId="BesuchterLink">
    <w:name w:val="FollowedHyperlink"/>
    <w:basedOn w:val="Absatz-Standardschriftart"/>
    <w:semiHidden/>
    <w:unhideWhenUsed/>
    <w:rsid w:val="003924EE"/>
    <w:rPr>
      <w:color w:val="800080" w:themeColor="followedHyperlink"/>
      <w:u w:val="single"/>
    </w:rPr>
  </w:style>
  <w:style w:type="paragraph" w:styleId="Verzeichnis4">
    <w:name w:val="toc 4"/>
    <w:basedOn w:val="Standard"/>
    <w:next w:val="Standard"/>
    <w:autoRedefine/>
    <w:uiPriority w:val="39"/>
    <w:unhideWhenUsed/>
    <w:rsid w:val="00037EEE"/>
    <w:pPr>
      <w:spacing w:after="100" w:line="259" w:lineRule="auto"/>
      <w:ind w:left="660"/>
    </w:pPr>
    <w:rPr>
      <w:rFonts w:asciiTheme="minorHAnsi" w:eastAsiaTheme="minorEastAsia" w:hAnsiTheme="minorHAnsi" w:cstheme="minorBidi"/>
      <w:sz w:val="22"/>
      <w:szCs w:val="22"/>
      <w:lang w:val="de-CH" w:eastAsia="de-CH"/>
    </w:rPr>
  </w:style>
  <w:style w:type="paragraph" w:styleId="Verzeichnis5">
    <w:name w:val="toc 5"/>
    <w:basedOn w:val="Standard"/>
    <w:next w:val="Standard"/>
    <w:autoRedefine/>
    <w:uiPriority w:val="39"/>
    <w:unhideWhenUsed/>
    <w:rsid w:val="00037EEE"/>
    <w:pPr>
      <w:spacing w:after="100" w:line="259" w:lineRule="auto"/>
      <w:ind w:left="880"/>
    </w:pPr>
    <w:rPr>
      <w:rFonts w:asciiTheme="minorHAnsi" w:eastAsiaTheme="minorEastAsia" w:hAnsiTheme="minorHAnsi" w:cstheme="minorBidi"/>
      <w:sz w:val="22"/>
      <w:szCs w:val="22"/>
      <w:lang w:val="de-CH" w:eastAsia="de-CH"/>
    </w:rPr>
  </w:style>
  <w:style w:type="paragraph" w:styleId="Verzeichnis6">
    <w:name w:val="toc 6"/>
    <w:basedOn w:val="Standard"/>
    <w:next w:val="Standard"/>
    <w:autoRedefine/>
    <w:uiPriority w:val="39"/>
    <w:unhideWhenUsed/>
    <w:rsid w:val="00037EEE"/>
    <w:pPr>
      <w:spacing w:after="100" w:line="259" w:lineRule="auto"/>
      <w:ind w:left="1100"/>
    </w:pPr>
    <w:rPr>
      <w:rFonts w:asciiTheme="minorHAnsi" w:eastAsiaTheme="minorEastAsia" w:hAnsiTheme="minorHAnsi" w:cstheme="minorBidi"/>
      <w:sz w:val="22"/>
      <w:szCs w:val="22"/>
      <w:lang w:val="de-CH" w:eastAsia="de-CH"/>
    </w:rPr>
  </w:style>
  <w:style w:type="paragraph" w:styleId="Verzeichnis7">
    <w:name w:val="toc 7"/>
    <w:basedOn w:val="Standard"/>
    <w:next w:val="Standard"/>
    <w:autoRedefine/>
    <w:uiPriority w:val="39"/>
    <w:unhideWhenUsed/>
    <w:rsid w:val="00037EEE"/>
    <w:pPr>
      <w:spacing w:after="100" w:line="259" w:lineRule="auto"/>
      <w:ind w:left="1320"/>
    </w:pPr>
    <w:rPr>
      <w:rFonts w:asciiTheme="minorHAnsi" w:eastAsiaTheme="minorEastAsia" w:hAnsiTheme="minorHAnsi" w:cstheme="minorBidi"/>
      <w:sz w:val="22"/>
      <w:szCs w:val="22"/>
      <w:lang w:val="de-CH" w:eastAsia="de-CH"/>
    </w:rPr>
  </w:style>
  <w:style w:type="paragraph" w:styleId="Verzeichnis8">
    <w:name w:val="toc 8"/>
    <w:basedOn w:val="Standard"/>
    <w:next w:val="Standard"/>
    <w:autoRedefine/>
    <w:uiPriority w:val="39"/>
    <w:unhideWhenUsed/>
    <w:rsid w:val="00037EEE"/>
    <w:pPr>
      <w:spacing w:after="100" w:line="259" w:lineRule="auto"/>
      <w:ind w:left="1540"/>
    </w:pPr>
    <w:rPr>
      <w:rFonts w:asciiTheme="minorHAnsi" w:eastAsiaTheme="minorEastAsia" w:hAnsiTheme="minorHAnsi" w:cstheme="minorBidi"/>
      <w:sz w:val="22"/>
      <w:szCs w:val="22"/>
      <w:lang w:val="de-CH" w:eastAsia="de-CH"/>
    </w:rPr>
  </w:style>
  <w:style w:type="paragraph" w:styleId="Verzeichnis9">
    <w:name w:val="toc 9"/>
    <w:basedOn w:val="Standard"/>
    <w:next w:val="Standard"/>
    <w:autoRedefine/>
    <w:uiPriority w:val="39"/>
    <w:unhideWhenUsed/>
    <w:rsid w:val="00037EEE"/>
    <w:pPr>
      <w:spacing w:after="100" w:line="259" w:lineRule="auto"/>
      <w:ind w:left="1760"/>
    </w:pPr>
    <w:rPr>
      <w:rFonts w:asciiTheme="minorHAnsi" w:eastAsiaTheme="minorEastAsia" w:hAnsiTheme="minorHAnsi" w:cstheme="minorBidi"/>
      <w:sz w:val="22"/>
      <w:szCs w:val="22"/>
      <w:lang w:val="de-CH"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607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30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33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01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7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4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institut-prozessarbeit.ch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stitut-prozessarbeit.ch" TargetMode="External"/><Relationship Id="rId1" Type="http://schemas.openxmlformats.org/officeDocument/2006/relationships/hyperlink" Target="mailto:info@institut-prozessarbeit.ch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stitutProzessarbei\OneDrive\Dokumente\Benutzerdefinierte%20Office-Vorlagen\IPA_Vorlage_Brief.dotx" TargetMode="Externa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87E53-3E68-4CB5-91C3-FB5B79135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IPA_Vorlage_Brief.dotx</Template>
  <TotalTime>0</TotalTime>
  <Pages>1</Pages>
  <Words>134</Words>
  <Characters>848</Characters>
  <Application>Microsoft Office Word</Application>
  <DocSecurity>8</DocSecurity>
  <Lines>7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xx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InstitutProzessarbei</dc:creator>
  <cp:lastModifiedBy>IPA Zuerich Admin</cp:lastModifiedBy>
  <cp:revision>2</cp:revision>
  <cp:lastPrinted>2021-01-08T12:39:00Z</cp:lastPrinted>
  <dcterms:created xsi:type="dcterms:W3CDTF">2021-01-12T16:24:00Z</dcterms:created>
  <dcterms:modified xsi:type="dcterms:W3CDTF">2021-01-12T16:24:00Z</dcterms:modified>
</cp:coreProperties>
</file>